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4CBC" w:rsidRPr="002C13B8" w:rsidRDefault="00294CBC" w:rsidP="002C13B8">
      <w:pPr>
        <w:pStyle w:val="1"/>
        <w:jc w:val="center"/>
        <w:rPr>
          <w:rFonts w:ascii="Times New Roman" w:hAnsi="Times New Roman"/>
          <w:sz w:val="28"/>
          <w:szCs w:val="28"/>
        </w:rPr>
      </w:pPr>
      <w:r w:rsidRPr="002C13B8">
        <w:rPr>
          <w:rFonts w:ascii="Times New Roman" w:hAnsi="Times New Roman"/>
          <w:sz w:val="28"/>
          <w:szCs w:val="28"/>
        </w:rPr>
        <w:t>Российская Федерация</w:t>
      </w:r>
    </w:p>
    <w:p w:rsidR="00294CBC" w:rsidRPr="002C13B8" w:rsidRDefault="00294CBC" w:rsidP="002C13B8">
      <w:pPr>
        <w:pStyle w:val="1"/>
        <w:jc w:val="center"/>
        <w:rPr>
          <w:rFonts w:ascii="Times New Roman" w:hAnsi="Times New Roman"/>
          <w:sz w:val="28"/>
          <w:szCs w:val="28"/>
        </w:rPr>
      </w:pPr>
      <w:r w:rsidRPr="002C13B8">
        <w:rPr>
          <w:rFonts w:ascii="Times New Roman" w:hAnsi="Times New Roman"/>
          <w:sz w:val="28"/>
          <w:szCs w:val="28"/>
        </w:rPr>
        <w:t>Ростовская область</w:t>
      </w:r>
    </w:p>
    <w:p w:rsidR="00294CBC" w:rsidRPr="002C13B8" w:rsidRDefault="00294CBC" w:rsidP="002C13B8">
      <w:pPr>
        <w:pStyle w:val="1"/>
        <w:jc w:val="center"/>
        <w:rPr>
          <w:rFonts w:ascii="Times New Roman" w:hAnsi="Times New Roman"/>
          <w:sz w:val="28"/>
          <w:szCs w:val="28"/>
        </w:rPr>
      </w:pPr>
      <w:r w:rsidRPr="002C13B8">
        <w:rPr>
          <w:rFonts w:ascii="Times New Roman" w:hAnsi="Times New Roman"/>
          <w:sz w:val="28"/>
          <w:szCs w:val="28"/>
        </w:rPr>
        <w:t>Сальский район</w:t>
      </w:r>
    </w:p>
    <w:p w:rsidR="00294CBC" w:rsidRPr="0003663D" w:rsidRDefault="00294CBC" w:rsidP="002C13B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highlight w:val="yellow"/>
        </w:rPr>
      </w:pPr>
      <w:r w:rsidRPr="002C13B8">
        <w:rPr>
          <w:rFonts w:ascii="Times New Roman" w:hAnsi="Times New Roman"/>
          <w:sz w:val="28"/>
          <w:szCs w:val="28"/>
        </w:rPr>
        <w:t xml:space="preserve">Собрание депутатов </w:t>
      </w:r>
      <w:r>
        <w:rPr>
          <w:rFonts w:ascii="Times New Roman" w:hAnsi="Times New Roman"/>
          <w:sz w:val="28"/>
          <w:szCs w:val="28"/>
        </w:rPr>
        <w:t xml:space="preserve"> Екатериновское сельское поселение</w:t>
      </w:r>
      <w:r w:rsidRPr="002C13B8">
        <w:rPr>
          <w:rFonts w:ascii="Times New Roman" w:hAnsi="Times New Roman"/>
          <w:sz w:val="28"/>
          <w:szCs w:val="28"/>
        </w:rPr>
        <w:t xml:space="preserve"> </w:t>
      </w:r>
      <w:r>
        <w:rPr>
          <w:noProof/>
        </w:rPr>
        <w:pict>
          <v:line id="Line 4" o:spid="_x0000_s1026" style="position:absolute;left:0;text-align:left;z-index:251658240;visibility:visible;mso-position-horizontal-relative:text;mso-position-vertical-relative:text" from="-3.85pt,16.15pt" to="481.95pt,1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" strokeweight="1.06mm">
            <v:stroke joinstyle="miter" endcap="square"/>
          </v:line>
        </w:pict>
      </w:r>
    </w:p>
    <w:p w:rsidR="00294CBC" w:rsidRPr="002C13B8" w:rsidRDefault="00294CBC" w:rsidP="002C13B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highlight w:val="yellow"/>
        </w:rPr>
      </w:pPr>
    </w:p>
    <w:p w:rsidR="00294CBC" w:rsidRPr="00C57A20" w:rsidRDefault="00294CBC" w:rsidP="002C13B8">
      <w:pPr>
        <w:spacing w:after="0" w:line="240" w:lineRule="auto"/>
        <w:jc w:val="center"/>
        <w:rPr>
          <w:rFonts w:ascii="Times New Roman" w:hAnsi="Times New Roman"/>
          <w:b/>
          <w:spacing w:val="60"/>
          <w:sz w:val="36"/>
          <w:szCs w:val="36"/>
        </w:rPr>
      </w:pPr>
      <w:r w:rsidRPr="00C57A20">
        <w:rPr>
          <w:rFonts w:ascii="Times New Roman" w:hAnsi="Times New Roman"/>
          <w:b/>
          <w:spacing w:val="60"/>
          <w:sz w:val="36"/>
          <w:szCs w:val="36"/>
        </w:rPr>
        <w:t>РЕШЕНИЕ</w:t>
      </w:r>
    </w:p>
    <w:p w:rsidR="00294CBC" w:rsidRPr="002C13B8" w:rsidRDefault="00294CBC" w:rsidP="002C13B8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294CBC" w:rsidRPr="002C13B8" w:rsidRDefault="00294CBC" w:rsidP="002C13B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C13B8">
        <w:rPr>
          <w:rFonts w:ascii="Times New Roman" w:hAnsi="Times New Roman"/>
          <w:sz w:val="28"/>
          <w:szCs w:val="28"/>
        </w:rPr>
        <w:t>от 2</w:t>
      </w:r>
      <w:r>
        <w:rPr>
          <w:rFonts w:ascii="Times New Roman" w:hAnsi="Times New Roman"/>
          <w:sz w:val="28"/>
          <w:szCs w:val="28"/>
        </w:rPr>
        <w:t>5</w:t>
      </w:r>
      <w:r w:rsidRPr="002C13B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08</w:t>
      </w:r>
      <w:r w:rsidRPr="002C13B8">
        <w:rPr>
          <w:rFonts w:ascii="Times New Roman" w:hAnsi="Times New Roman"/>
          <w:sz w:val="28"/>
          <w:szCs w:val="28"/>
        </w:rPr>
        <w:t>.20</w:t>
      </w:r>
      <w:r>
        <w:rPr>
          <w:rFonts w:ascii="Times New Roman" w:hAnsi="Times New Roman"/>
          <w:sz w:val="28"/>
          <w:szCs w:val="28"/>
        </w:rPr>
        <w:t>20</w:t>
      </w:r>
      <w:r w:rsidRPr="002C13B8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№ </w:t>
      </w:r>
      <w:r>
        <w:rPr>
          <w:rFonts w:ascii="Times New Roman" w:hAnsi="Times New Roman"/>
          <w:sz w:val="28"/>
          <w:szCs w:val="28"/>
        </w:rPr>
        <w:t>150</w:t>
      </w:r>
    </w:p>
    <w:p w:rsidR="00294CBC" w:rsidRDefault="00294CBC" w:rsidP="002C13B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2C13B8">
        <w:rPr>
          <w:rFonts w:ascii="Times New Roman" w:hAnsi="Times New Roman"/>
          <w:sz w:val="28"/>
          <w:szCs w:val="28"/>
        </w:rPr>
        <w:t xml:space="preserve">с. </w:t>
      </w:r>
      <w:r>
        <w:rPr>
          <w:rFonts w:ascii="Times New Roman" w:hAnsi="Times New Roman"/>
          <w:sz w:val="28"/>
          <w:szCs w:val="28"/>
        </w:rPr>
        <w:t>Екатериновка</w:t>
      </w:r>
    </w:p>
    <w:p w:rsidR="00294CBC" w:rsidRDefault="00294CBC" w:rsidP="002C13B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294CBC" w:rsidRPr="006D32EA" w:rsidRDefault="00294CBC" w:rsidP="001F4382">
      <w:pPr>
        <w:keepNext/>
        <w:spacing w:after="0" w:line="240" w:lineRule="auto"/>
        <w:ind w:right="-3"/>
        <w:contextualSpacing/>
        <w:jc w:val="center"/>
        <w:rPr>
          <w:rFonts w:ascii="Times New Roman" w:hAnsi="Times New Roman"/>
          <w:bCs/>
          <w:sz w:val="28"/>
          <w:szCs w:val="28"/>
        </w:rPr>
      </w:pPr>
      <w:r w:rsidRPr="006D32EA">
        <w:rPr>
          <w:rFonts w:ascii="Times New Roman" w:hAnsi="Times New Roman"/>
          <w:bCs/>
          <w:sz w:val="28"/>
          <w:szCs w:val="28"/>
        </w:rPr>
        <w:t xml:space="preserve">О проекте Устава муниципального образования </w:t>
      </w:r>
    </w:p>
    <w:p w:rsidR="00294CBC" w:rsidRPr="006552AC" w:rsidRDefault="00294CBC" w:rsidP="001F438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D32EA">
        <w:rPr>
          <w:rFonts w:ascii="Times New Roman" w:hAnsi="Times New Roman"/>
          <w:bCs/>
          <w:sz w:val="28"/>
          <w:szCs w:val="28"/>
        </w:rPr>
        <w:t>«</w:t>
      </w:r>
      <w:r>
        <w:rPr>
          <w:rFonts w:ascii="Times New Roman" w:hAnsi="Times New Roman"/>
          <w:bCs/>
          <w:sz w:val="28"/>
          <w:szCs w:val="28"/>
        </w:rPr>
        <w:t>Екатериновское сельское поселение</w:t>
      </w:r>
      <w:r w:rsidRPr="006D32EA">
        <w:rPr>
          <w:rFonts w:ascii="Times New Roman" w:hAnsi="Times New Roman"/>
          <w:sz w:val="28"/>
          <w:szCs w:val="28"/>
        </w:rPr>
        <w:t>»</w:t>
      </w:r>
    </w:p>
    <w:p w:rsidR="00294CBC" w:rsidRPr="006552AC" w:rsidRDefault="00294CBC" w:rsidP="002C13B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0F2CD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F82677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F82677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F82677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F82677">
        <w:rPr>
          <w:rFonts w:ascii="Times New Roman" w:hAnsi="Times New Roman"/>
          <w:sz w:val="28"/>
          <w:szCs w:val="28"/>
        </w:rPr>
        <w:t>статьей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F82677">
        <w:rPr>
          <w:rFonts w:ascii="Times New Roman" w:hAnsi="Times New Roman"/>
          <w:sz w:val="28"/>
          <w:szCs w:val="28"/>
        </w:rPr>
        <w:t>44</w:t>
      </w:r>
      <w:r>
        <w:rPr>
          <w:rFonts w:ascii="Times New Roman" w:hAnsi="Times New Roman"/>
          <w:sz w:val="28"/>
          <w:szCs w:val="28"/>
        </w:rPr>
        <w:t xml:space="preserve"> </w:t>
      </w:r>
      <w:r w:rsidRPr="00F82677">
        <w:rPr>
          <w:rFonts w:ascii="Times New Roman" w:hAnsi="Times New Roman"/>
          <w:sz w:val="28"/>
          <w:szCs w:val="28"/>
        </w:rPr>
        <w:t>Федерального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октября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2003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131-ФЗ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принципах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самоуправления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Федерации»,статьей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25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Екатериновское сельское поселения</w:t>
      </w:r>
      <w:r w:rsidRPr="00605E3A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</w:p>
    <w:p w:rsidR="00294CBC" w:rsidRPr="00605E3A" w:rsidRDefault="00294CBC" w:rsidP="000F2CD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0F2CD7">
      <w:pPr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  <w:r w:rsidRPr="00C57A20">
        <w:rPr>
          <w:rFonts w:ascii="Times New Roman" w:hAnsi="Times New Roman"/>
          <w:spacing w:val="60"/>
          <w:sz w:val="28"/>
          <w:szCs w:val="28"/>
        </w:rPr>
        <w:t>РЕШИЛО</w:t>
      </w:r>
      <w:r w:rsidRPr="00605E3A">
        <w:rPr>
          <w:rFonts w:ascii="Times New Roman" w:hAnsi="Times New Roman"/>
          <w:sz w:val="28"/>
          <w:szCs w:val="28"/>
        </w:rPr>
        <w:t>:</w:t>
      </w:r>
    </w:p>
    <w:p w:rsidR="00294CBC" w:rsidRPr="00605E3A" w:rsidRDefault="00294CBC" w:rsidP="000F2CD7">
      <w:pPr>
        <w:pStyle w:val="BodyText"/>
        <w:ind w:right="0"/>
        <w:rPr>
          <w:szCs w:val="28"/>
        </w:rPr>
      </w:pPr>
    </w:p>
    <w:p w:rsidR="00294CBC" w:rsidRPr="006D32EA" w:rsidRDefault="00294CBC" w:rsidP="00054613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D32EA">
        <w:rPr>
          <w:rFonts w:ascii="Times New Roman" w:hAnsi="Times New Roman"/>
          <w:sz w:val="28"/>
          <w:szCs w:val="28"/>
        </w:rPr>
        <w:t>1. Одобрить проект Устава муниципального образования «</w:t>
      </w:r>
      <w:r>
        <w:rPr>
          <w:rFonts w:ascii="Times New Roman" w:hAnsi="Times New Roman"/>
          <w:sz w:val="28"/>
          <w:szCs w:val="28"/>
        </w:rPr>
        <w:t xml:space="preserve">Екатериновское </w:t>
      </w:r>
      <w:r w:rsidRPr="006D32EA">
        <w:rPr>
          <w:rFonts w:ascii="Times New Roman" w:hAnsi="Times New Roman"/>
          <w:sz w:val="28"/>
          <w:szCs w:val="28"/>
        </w:rPr>
        <w:t>се</w:t>
      </w:r>
      <w:r>
        <w:rPr>
          <w:rFonts w:ascii="Times New Roman" w:hAnsi="Times New Roman"/>
          <w:sz w:val="28"/>
          <w:szCs w:val="28"/>
        </w:rPr>
        <w:t xml:space="preserve">льское поселение» (приложение </w:t>
      </w:r>
      <w:r w:rsidRPr="006D32EA">
        <w:rPr>
          <w:rFonts w:ascii="Times New Roman" w:hAnsi="Times New Roman"/>
          <w:sz w:val="28"/>
          <w:szCs w:val="28"/>
        </w:rPr>
        <w:t>1).</w:t>
      </w:r>
    </w:p>
    <w:p w:rsidR="00294CBC" w:rsidRPr="006D32EA" w:rsidRDefault="00294CBC" w:rsidP="00054613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D32EA">
        <w:rPr>
          <w:rFonts w:ascii="Times New Roman" w:hAnsi="Times New Roman"/>
          <w:sz w:val="28"/>
          <w:szCs w:val="28"/>
        </w:rPr>
        <w:t>2. Установить порядок учета предложений по проекту Устава муниципального образования «</w:t>
      </w:r>
      <w:r>
        <w:rPr>
          <w:rFonts w:ascii="Times New Roman" w:hAnsi="Times New Roman"/>
          <w:sz w:val="28"/>
          <w:szCs w:val="28"/>
        </w:rPr>
        <w:t>Екатериновское</w:t>
      </w:r>
      <w:r w:rsidRPr="006D32EA">
        <w:rPr>
          <w:rFonts w:ascii="Times New Roman" w:hAnsi="Times New Roman"/>
          <w:sz w:val="28"/>
          <w:szCs w:val="28"/>
        </w:rPr>
        <w:t xml:space="preserve"> сельское поселение», участия граждан в его обсуждении и проведения по нему п</w:t>
      </w:r>
      <w:r>
        <w:rPr>
          <w:rFonts w:ascii="Times New Roman" w:hAnsi="Times New Roman"/>
          <w:sz w:val="28"/>
          <w:szCs w:val="28"/>
        </w:rPr>
        <w:t xml:space="preserve">убличных слушаний (приложение </w:t>
      </w:r>
      <w:r w:rsidRPr="006D32EA">
        <w:rPr>
          <w:rFonts w:ascii="Times New Roman" w:hAnsi="Times New Roman"/>
          <w:sz w:val="28"/>
          <w:szCs w:val="28"/>
        </w:rPr>
        <w:t>2).</w:t>
      </w:r>
    </w:p>
    <w:p w:rsidR="00294CBC" w:rsidRPr="006D32EA" w:rsidRDefault="00294CBC" w:rsidP="00054613">
      <w:pPr>
        <w:pStyle w:val="ListParagraph"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D32EA">
        <w:rPr>
          <w:rFonts w:ascii="Times New Roman" w:hAnsi="Times New Roman"/>
          <w:sz w:val="28"/>
          <w:szCs w:val="28"/>
        </w:rPr>
        <w:t>3. Назначить публичные слушания по проекту Устава муниципального образования «</w:t>
      </w:r>
      <w:r>
        <w:rPr>
          <w:rFonts w:ascii="Times New Roman" w:hAnsi="Times New Roman"/>
          <w:sz w:val="28"/>
          <w:szCs w:val="28"/>
        </w:rPr>
        <w:t>Екатериновское</w:t>
      </w:r>
      <w:r w:rsidRPr="006D32EA">
        <w:rPr>
          <w:rFonts w:ascii="Times New Roman" w:hAnsi="Times New Roman"/>
          <w:sz w:val="28"/>
          <w:szCs w:val="28"/>
        </w:rPr>
        <w:t xml:space="preserve"> сельское поселение» на </w:t>
      </w:r>
      <w:r>
        <w:rPr>
          <w:rFonts w:ascii="Times New Roman" w:hAnsi="Times New Roman"/>
          <w:sz w:val="28"/>
          <w:szCs w:val="28"/>
        </w:rPr>
        <w:t xml:space="preserve"> 12 </w:t>
      </w:r>
      <w:r w:rsidRPr="006D32EA">
        <w:rPr>
          <w:rFonts w:ascii="Times New Roman" w:hAnsi="Times New Roman"/>
          <w:sz w:val="28"/>
          <w:szCs w:val="28"/>
        </w:rPr>
        <w:t xml:space="preserve">часов </w:t>
      </w:r>
      <w:r>
        <w:rPr>
          <w:rFonts w:ascii="Times New Roman" w:hAnsi="Times New Roman"/>
          <w:sz w:val="28"/>
          <w:szCs w:val="28"/>
        </w:rPr>
        <w:t>0</w:t>
      </w:r>
      <w:r w:rsidRPr="006D32EA">
        <w:rPr>
          <w:rFonts w:ascii="Times New Roman" w:hAnsi="Times New Roman"/>
          <w:sz w:val="28"/>
          <w:szCs w:val="28"/>
        </w:rPr>
        <w:t xml:space="preserve">0 минут на </w:t>
      </w:r>
      <w:r>
        <w:rPr>
          <w:rFonts w:ascii="Times New Roman" w:hAnsi="Times New Roman"/>
          <w:sz w:val="28"/>
          <w:szCs w:val="28"/>
        </w:rPr>
        <w:t xml:space="preserve">        14 сентября </w:t>
      </w:r>
      <w:r w:rsidRPr="006D32EA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>20</w:t>
      </w:r>
      <w:r w:rsidRPr="006D32EA">
        <w:rPr>
          <w:rFonts w:ascii="Times New Roman" w:hAnsi="Times New Roman"/>
          <w:sz w:val="28"/>
          <w:szCs w:val="28"/>
        </w:rPr>
        <w:t xml:space="preserve"> года. Провести публичные слушания в здании СДК </w:t>
      </w:r>
      <w:r>
        <w:rPr>
          <w:rFonts w:ascii="Times New Roman" w:hAnsi="Times New Roman"/>
          <w:sz w:val="28"/>
          <w:szCs w:val="28"/>
        </w:rPr>
        <w:t>Екатериновского</w:t>
      </w:r>
      <w:r w:rsidRPr="006D32EA">
        <w:rPr>
          <w:rFonts w:ascii="Times New Roman" w:hAnsi="Times New Roman"/>
          <w:sz w:val="28"/>
          <w:szCs w:val="28"/>
        </w:rPr>
        <w:t xml:space="preserve"> сельского поселения по адресу: с. </w:t>
      </w:r>
      <w:r>
        <w:rPr>
          <w:rFonts w:ascii="Times New Roman" w:hAnsi="Times New Roman"/>
          <w:sz w:val="28"/>
          <w:szCs w:val="28"/>
        </w:rPr>
        <w:t>Екатериновка</w:t>
      </w:r>
      <w:r w:rsidRPr="006D32EA">
        <w:rPr>
          <w:rFonts w:ascii="Times New Roman" w:hAnsi="Times New Roman"/>
          <w:sz w:val="28"/>
          <w:szCs w:val="28"/>
        </w:rPr>
        <w:t xml:space="preserve">, ул. </w:t>
      </w:r>
      <w:r>
        <w:rPr>
          <w:rFonts w:ascii="Times New Roman" w:hAnsi="Times New Roman"/>
          <w:sz w:val="28"/>
          <w:szCs w:val="28"/>
        </w:rPr>
        <w:t>Мира 28.</w:t>
      </w:r>
    </w:p>
    <w:p w:rsidR="00294CBC" w:rsidRPr="006D32EA" w:rsidRDefault="00294CBC" w:rsidP="00054613">
      <w:pPr>
        <w:pStyle w:val="ListParagraph"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D32EA">
        <w:rPr>
          <w:rFonts w:ascii="Times New Roman" w:hAnsi="Times New Roman"/>
          <w:sz w:val="28"/>
          <w:szCs w:val="28"/>
        </w:rPr>
        <w:t>4. Настоящее решение вступает в силу со дня его официального обнародования.</w:t>
      </w:r>
    </w:p>
    <w:p w:rsidR="00294CBC" w:rsidRDefault="00294CBC" w:rsidP="000F2CD7">
      <w:pPr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0F2CD7">
      <w:pPr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0F2CD7">
      <w:pPr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294CBC" w:rsidRDefault="00294CBC" w:rsidP="00EE1F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338BB">
        <w:rPr>
          <w:rFonts w:ascii="Times New Roman" w:hAnsi="Times New Roman"/>
          <w:sz w:val="28"/>
          <w:szCs w:val="28"/>
        </w:rPr>
        <w:t xml:space="preserve">Председатель Собрания депутатов – </w:t>
      </w:r>
    </w:p>
    <w:p w:rsidR="00294CBC" w:rsidRPr="00C338BB" w:rsidRDefault="00294CBC" w:rsidP="00EE1F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338BB">
        <w:rPr>
          <w:rFonts w:ascii="Times New Roman" w:hAnsi="Times New Roman"/>
          <w:sz w:val="28"/>
          <w:szCs w:val="28"/>
        </w:rPr>
        <w:t xml:space="preserve">глава </w:t>
      </w:r>
      <w:r>
        <w:rPr>
          <w:rFonts w:ascii="Times New Roman" w:hAnsi="Times New Roman"/>
          <w:sz w:val="28"/>
          <w:szCs w:val="28"/>
        </w:rPr>
        <w:t xml:space="preserve">Екатериновского </w:t>
      </w:r>
      <w:r w:rsidRPr="00C338BB">
        <w:rPr>
          <w:rFonts w:ascii="Times New Roman" w:hAnsi="Times New Roman"/>
          <w:sz w:val="28"/>
          <w:szCs w:val="28"/>
        </w:rPr>
        <w:t xml:space="preserve"> сельского п</w:t>
      </w:r>
      <w:r>
        <w:rPr>
          <w:rFonts w:ascii="Times New Roman" w:hAnsi="Times New Roman"/>
          <w:sz w:val="28"/>
          <w:szCs w:val="28"/>
        </w:rPr>
        <w:t xml:space="preserve">оселения                     </w:t>
      </w:r>
      <w:r w:rsidRPr="00C338BB">
        <w:rPr>
          <w:rFonts w:ascii="Times New Roman" w:hAnsi="Times New Roman"/>
          <w:sz w:val="28"/>
          <w:szCs w:val="28"/>
        </w:rPr>
        <w:t xml:space="preserve">         </w:t>
      </w:r>
      <w:r>
        <w:rPr>
          <w:rFonts w:ascii="Times New Roman" w:hAnsi="Times New Roman"/>
          <w:sz w:val="28"/>
          <w:szCs w:val="28"/>
        </w:rPr>
        <w:t>Н.Н. Бахметенко</w:t>
      </w:r>
    </w:p>
    <w:p w:rsidR="00294CBC" w:rsidRPr="00605E3A" w:rsidRDefault="00294CBC" w:rsidP="00257131">
      <w:pPr>
        <w:spacing w:after="0" w:line="240" w:lineRule="atLeast"/>
        <w:ind w:firstLine="709"/>
        <w:jc w:val="right"/>
        <w:rPr>
          <w:rFonts w:ascii="Times New Roman" w:hAnsi="Times New Roman"/>
          <w:bCs/>
          <w:sz w:val="28"/>
        </w:rPr>
      </w:pPr>
    </w:p>
    <w:p w:rsidR="00294CBC" w:rsidRPr="00605E3A" w:rsidRDefault="00294CBC" w:rsidP="00257131">
      <w:pPr>
        <w:spacing w:after="0" w:line="240" w:lineRule="atLeast"/>
        <w:ind w:firstLine="709"/>
        <w:jc w:val="right"/>
        <w:rPr>
          <w:rFonts w:ascii="Times New Roman" w:hAnsi="Times New Roman"/>
          <w:bCs/>
          <w:sz w:val="28"/>
        </w:rPr>
      </w:pPr>
    </w:p>
    <w:p w:rsidR="00294CBC" w:rsidRPr="00605E3A" w:rsidRDefault="00294CBC" w:rsidP="00257131">
      <w:pPr>
        <w:spacing w:after="0" w:line="240" w:lineRule="atLeast"/>
        <w:ind w:firstLine="709"/>
        <w:jc w:val="right"/>
        <w:rPr>
          <w:rFonts w:ascii="Times New Roman" w:hAnsi="Times New Roman"/>
          <w:bCs/>
          <w:sz w:val="28"/>
        </w:rPr>
      </w:pPr>
    </w:p>
    <w:p w:rsidR="00294CBC" w:rsidRPr="00605E3A" w:rsidRDefault="00294CBC" w:rsidP="00257131">
      <w:pPr>
        <w:spacing w:after="0" w:line="240" w:lineRule="atLeast"/>
        <w:ind w:firstLine="709"/>
        <w:jc w:val="right"/>
        <w:rPr>
          <w:rFonts w:ascii="Times New Roman" w:hAnsi="Times New Roman"/>
          <w:bCs/>
          <w:sz w:val="28"/>
        </w:rPr>
      </w:pPr>
    </w:p>
    <w:p w:rsidR="00294CBC" w:rsidRDefault="00294CBC" w:rsidP="00213EB8">
      <w:pPr>
        <w:pStyle w:val="ConsPlusNormal"/>
        <w:tabs>
          <w:tab w:val="left" w:pos="7088"/>
        </w:tabs>
        <w:ind w:left="4820"/>
        <w:jc w:val="center"/>
        <w:rPr>
          <w:color w:val="000000"/>
        </w:rPr>
      </w:pPr>
    </w:p>
    <w:p w:rsidR="00294CBC" w:rsidRDefault="00294CBC" w:rsidP="00213EB8">
      <w:pPr>
        <w:pStyle w:val="ConsPlusNormal"/>
        <w:tabs>
          <w:tab w:val="left" w:pos="7088"/>
        </w:tabs>
        <w:ind w:left="4820"/>
        <w:jc w:val="center"/>
        <w:rPr>
          <w:color w:val="000000"/>
        </w:rPr>
      </w:pPr>
    </w:p>
    <w:p w:rsidR="00294CBC" w:rsidRDefault="00294CBC" w:rsidP="00213EB8">
      <w:pPr>
        <w:pStyle w:val="ConsPlusNormal"/>
        <w:tabs>
          <w:tab w:val="left" w:pos="7088"/>
        </w:tabs>
        <w:ind w:left="4820"/>
        <w:jc w:val="center"/>
        <w:rPr>
          <w:color w:val="000000"/>
          <w:sz w:val="20"/>
          <w:szCs w:val="20"/>
        </w:rPr>
      </w:pPr>
    </w:p>
    <w:p w:rsidR="00294CBC" w:rsidRDefault="00294CBC" w:rsidP="00213EB8">
      <w:pPr>
        <w:pStyle w:val="ConsPlusNormal"/>
        <w:tabs>
          <w:tab w:val="left" w:pos="7088"/>
        </w:tabs>
        <w:ind w:left="4820"/>
        <w:jc w:val="center"/>
        <w:rPr>
          <w:color w:val="000000"/>
          <w:sz w:val="20"/>
          <w:szCs w:val="20"/>
        </w:rPr>
      </w:pPr>
    </w:p>
    <w:p w:rsidR="00294CBC" w:rsidRDefault="00294CBC" w:rsidP="00213EB8">
      <w:pPr>
        <w:pStyle w:val="ConsPlusNormal"/>
        <w:tabs>
          <w:tab w:val="left" w:pos="7088"/>
        </w:tabs>
        <w:ind w:left="4820"/>
        <w:jc w:val="center"/>
        <w:rPr>
          <w:color w:val="000000"/>
          <w:sz w:val="20"/>
          <w:szCs w:val="20"/>
        </w:rPr>
      </w:pPr>
    </w:p>
    <w:p w:rsidR="00294CBC" w:rsidRDefault="00294CBC" w:rsidP="00213EB8">
      <w:pPr>
        <w:pStyle w:val="ConsPlusNormal"/>
        <w:tabs>
          <w:tab w:val="left" w:pos="7088"/>
        </w:tabs>
        <w:ind w:left="4820"/>
        <w:jc w:val="center"/>
        <w:rPr>
          <w:color w:val="000000"/>
          <w:sz w:val="20"/>
          <w:szCs w:val="20"/>
        </w:rPr>
      </w:pPr>
    </w:p>
    <w:p w:rsidR="00294CBC" w:rsidRDefault="00294CBC" w:rsidP="00213EB8">
      <w:pPr>
        <w:pStyle w:val="ConsPlusNormal"/>
        <w:tabs>
          <w:tab w:val="left" w:pos="7088"/>
        </w:tabs>
        <w:ind w:left="4820"/>
        <w:jc w:val="center"/>
        <w:rPr>
          <w:color w:val="000000"/>
          <w:sz w:val="20"/>
          <w:szCs w:val="20"/>
        </w:rPr>
      </w:pPr>
    </w:p>
    <w:p w:rsidR="00294CBC" w:rsidRDefault="00294CBC" w:rsidP="00213EB8">
      <w:pPr>
        <w:pStyle w:val="ConsPlusNormal"/>
        <w:tabs>
          <w:tab w:val="left" w:pos="7088"/>
        </w:tabs>
        <w:ind w:left="4820"/>
        <w:jc w:val="center"/>
        <w:rPr>
          <w:color w:val="000000"/>
          <w:sz w:val="20"/>
          <w:szCs w:val="20"/>
        </w:rPr>
      </w:pPr>
    </w:p>
    <w:p w:rsidR="00294CBC" w:rsidRDefault="00294CBC" w:rsidP="00213EB8">
      <w:pPr>
        <w:pStyle w:val="ConsPlusNormal"/>
        <w:tabs>
          <w:tab w:val="left" w:pos="7088"/>
        </w:tabs>
        <w:ind w:left="4820"/>
        <w:jc w:val="center"/>
        <w:rPr>
          <w:color w:val="000000"/>
          <w:sz w:val="20"/>
          <w:szCs w:val="20"/>
        </w:rPr>
      </w:pPr>
    </w:p>
    <w:p w:rsidR="00294CBC" w:rsidRPr="005E6621" w:rsidRDefault="00294CBC" w:rsidP="00213EB8">
      <w:pPr>
        <w:pStyle w:val="ConsPlusNormal"/>
        <w:tabs>
          <w:tab w:val="left" w:pos="7088"/>
        </w:tabs>
        <w:ind w:left="4820"/>
        <w:jc w:val="center"/>
        <w:rPr>
          <w:color w:val="000000"/>
          <w:sz w:val="20"/>
          <w:szCs w:val="20"/>
        </w:rPr>
      </w:pPr>
      <w:r w:rsidRPr="005E6621">
        <w:rPr>
          <w:color w:val="000000"/>
          <w:sz w:val="20"/>
          <w:szCs w:val="20"/>
        </w:rPr>
        <w:t>Приложение 1</w:t>
      </w:r>
    </w:p>
    <w:p w:rsidR="00294CBC" w:rsidRPr="005E6621" w:rsidRDefault="00294CBC" w:rsidP="00213EB8">
      <w:pPr>
        <w:pStyle w:val="ConsPlusNormal"/>
        <w:tabs>
          <w:tab w:val="left" w:pos="7088"/>
        </w:tabs>
        <w:ind w:left="4820"/>
        <w:jc w:val="center"/>
        <w:rPr>
          <w:color w:val="000000"/>
          <w:sz w:val="20"/>
          <w:szCs w:val="20"/>
        </w:rPr>
      </w:pPr>
      <w:r w:rsidRPr="005E6621">
        <w:rPr>
          <w:color w:val="000000"/>
          <w:sz w:val="20"/>
          <w:szCs w:val="20"/>
        </w:rPr>
        <w:t xml:space="preserve">к решению Собрания депутатов Екатериновского сельского поселения </w:t>
      </w:r>
      <w:r w:rsidRPr="005E6621">
        <w:rPr>
          <w:bCs/>
          <w:sz w:val="20"/>
          <w:szCs w:val="20"/>
        </w:rPr>
        <w:t>«О проекте Устава муниципального образования «Екатериновского сельское поселение</w:t>
      </w:r>
      <w:r w:rsidRPr="005E6621">
        <w:rPr>
          <w:sz w:val="20"/>
          <w:szCs w:val="20"/>
        </w:rPr>
        <w:t>»»</w:t>
      </w:r>
      <w:r w:rsidRPr="005E6621">
        <w:rPr>
          <w:color w:val="000000"/>
          <w:sz w:val="20"/>
          <w:szCs w:val="20"/>
        </w:rPr>
        <w:br/>
      </w:r>
    </w:p>
    <w:p w:rsidR="00294CBC" w:rsidRPr="00605E3A" w:rsidRDefault="00294CBC" w:rsidP="00B03041">
      <w:pPr>
        <w:spacing w:after="0" w:line="240" w:lineRule="atLeast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положения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Статус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границы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Екатериновское </w:t>
      </w:r>
      <w:r w:rsidRPr="00605E3A">
        <w:rPr>
          <w:rFonts w:ascii="Times New Roman" w:hAnsi="Times New Roman"/>
          <w:sz w:val="28"/>
          <w:szCs w:val="28"/>
        </w:rPr>
        <w:t>сельское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поселение»</w:t>
      </w:r>
    </w:p>
    <w:p w:rsidR="00294CBC" w:rsidRPr="00605E3A" w:rsidRDefault="00294CBC" w:rsidP="005E6621">
      <w:pPr>
        <w:spacing w:after="0" w:line="24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Статус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границы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Екатериновское </w:t>
      </w:r>
      <w:r w:rsidRPr="00605E3A">
        <w:rPr>
          <w:rFonts w:ascii="Times New Roman" w:hAnsi="Times New Roman"/>
          <w:sz w:val="28"/>
          <w:szCs w:val="28"/>
        </w:rPr>
        <w:t>сельское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поселение»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(далее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Екатериновское </w:t>
      </w:r>
      <w:r w:rsidRPr="00605E3A">
        <w:rPr>
          <w:rFonts w:ascii="Times New Roman" w:hAnsi="Times New Roman"/>
          <w:sz w:val="28"/>
          <w:szCs w:val="28"/>
        </w:rPr>
        <w:t>сельское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поселение)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определены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27 декабря  2004 № 233-ЗС </w:t>
      </w:r>
      <w:r w:rsidRPr="00605E3A">
        <w:rPr>
          <w:rFonts w:ascii="Times New Roman" w:hAnsi="Times New Roman"/>
          <w:sz w:val="28"/>
          <w:szCs w:val="28"/>
        </w:rPr>
        <w:t>«Об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границ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наделении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соответствующим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статусом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Сальск</w:t>
      </w:r>
      <w:r w:rsidRPr="00605E3A">
        <w:rPr>
          <w:rFonts w:ascii="Times New Roman" w:hAnsi="Times New Roman"/>
          <w:sz w:val="28"/>
          <w:szCs w:val="28"/>
        </w:rPr>
        <w:t>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район»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составе».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Екатериновское </w:t>
      </w:r>
      <w:r w:rsidRPr="00605E3A">
        <w:rPr>
          <w:rFonts w:ascii="Times New Roman" w:hAnsi="Times New Roman"/>
          <w:sz w:val="28"/>
          <w:szCs w:val="28"/>
        </w:rPr>
        <w:t>сельское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является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сельским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составе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Сальск</w:t>
      </w:r>
      <w:r w:rsidRPr="00605E3A">
        <w:rPr>
          <w:rFonts w:ascii="Times New Roman" w:hAnsi="Times New Roman"/>
          <w:sz w:val="28"/>
          <w:szCs w:val="28"/>
        </w:rPr>
        <w:t>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район»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(далее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Сальск</w:t>
      </w:r>
      <w:r w:rsidRPr="00605E3A">
        <w:rPr>
          <w:rFonts w:ascii="Times New Roman" w:hAnsi="Times New Roman"/>
          <w:sz w:val="28"/>
          <w:szCs w:val="28"/>
        </w:rPr>
        <w:t>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район),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расположенного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области.</w:t>
      </w:r>
    </w:p>
    <w:p w:rsidR="00294CBC" w:rsidRDefault="00294CBC" w:rsidP="00B03041">
      <w:pPr>
        <w:autoSpaceDE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В состав Екатериновское   сельского  поселения входят следующие населенные пункты:</w:t>
      </w:r>
    </w:p>
    <w:p w:rsidR="00294CBC" w:rsidRDefault="00294CBC" w:rsidP="00B03041">
      <w:pPr>
        <w:autoSpaceDE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село  Екатериновка– административный центр;</w:t>
      </w:r>
    </w:p>
    <w:p w:rsidR="00294CBC" w:rsidRDefault="00294CBC" w:rsidP="00B03041">
      <w:pPr>
        <w:autoSpaceDE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 село Шаблиевка;</w:t>
      </w:r>
    </w:p>
    <w:p w:rsidR="00294CBC" w:rsidRDefault="00294CBC" w:rsidP="00B03041">
      <w:pPr>
        <w:autoSpaceDE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 село Новый Маныч;</w:t>
      </w:r>
    </w:p>
    <w:p w:rsidR="00294CBC" w:rsidRDefault="00294CBC" w:rsidP="00B03041">
      <w:pPr>
        <w:autoSpaceDE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4) село Бараники;</w:t>
      </w:r>
    </w:p>
    <w:p w:rsidR="00294CBC" w:rsidRPr="00605E3A" w:rsidRDefault="00294CBC" w:rsidP="00B030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4.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Изменение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границ,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преобразование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производятся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статьями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12,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13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октября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2003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131-ФЗ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принципах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(далее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принципах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Федерации»).</w:t>
      </w:r>
    </w:p>
    <w:p w:rsidR="00294CBC" w:rsidRPr="00605E3A" w:rsidRDefault="00294CBC" w:rsidP="00B03041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случаях,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предусмотренных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принципах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использования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средств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самообложения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изменения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границ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влекущего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отнесение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пункта,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входящего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состав,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другого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пункте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проводится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сход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граждан.</w:t>
      </w:r>
    </w:p>
    <w:p w:rsidR="00294CBC" w:rsidRDefault="00294CBC" w:rsidP="005E6621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Сход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предусмотренный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пунктом,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правомочен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более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половины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обладающих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жителей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BF5993">
        <w:rPr>
          <w:rFonts w:ascii="Times New Roman" w:hAnsi="Times New Roman"/>
          <w:sz w:val="28"/>
          <w:szCs w:val="28"/>
        </w:rPr>
        <w:t>пункта. В случае, если в населенном 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пункта, сход граждан проводится поэтапно в срок, не превышающий одного месяца со дня принятия решения о проведении схода граждан. При этом лица, ранее принявшие участие в сходе граждан, на последующих этапах участия в голосовании не принимают. Решение схода граждан считается принятым, если за него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проголосовало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более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половины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участников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схода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граждан.</w:t>
      </w:r>
    </w:p>
    <w:p w:rsidR="00294CBC" w:rsidRDefault="00294CBC" w:rsidP="00BE609E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случаях,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когда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изменение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границ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учетом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выражаемого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294CBC" w:rsidRDefault="00294CBC" w:rsidP="00BE609E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294CBC" w:rsidRDefault="00294CBC" w:rsidP="00BE609E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E609E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обеспечить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своевременное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информирование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предстоящем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рассмотрении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изменении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границ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возможность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выражения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своего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данному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путем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публичных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слушаний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проекту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соответствующего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значения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</w:p>
    <w:p w:rsidR="00294CBC" w:rsidRPr="00605E3A" w:rsidRDefault="00294CBC" w:rsidP="00B03041">
      <w:pPr>
        <w:spacing w:after="0" w:line="240" w:lineRule="atLeast"/>
        <w:ind w:firstLine="709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pStyle w:val="ListParagraph"/>
        <w:numPr>
          <w:ilvl w:val="0"/>
          <w:numId w:val="12"/>
        </w:numPr>
        <w:spacing w:after="0" w:line="240" w:lineRule="atLeast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значения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относятся: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составление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рассмотрение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проекта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утверждение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контроля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исполнением,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составление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утверждение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отчета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данного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бюджета;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установление,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изменение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отмена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налогов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сборов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владение,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пользование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распоряжение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имуществом,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находящимся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собственности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4)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границах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электро-,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тепло-,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газоснабжения,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снабжения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топливом,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пределах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, </w:t>
      </w:r>
      <w:r w:rsidRPr="00605E3A">
        <w:rPr>
          <w:rFonts w:ascii="Times New Roman" w:hAnsi="Times New Roman"/>
          <w:sz w:val="28"/>
          <w:szCs w:val="28"/>
        </w:rPr>
        <w:t>установленных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законодательством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Федерации;</w:t>
      </w:r>
    </w:p>
    <w:p w:rsidR="00294CBC" w:rsidRPr="00605E3A" w:rsidRDefault="00294CBC" w:rsidP="00B03041">
      <w:pPr>
        <w:spacing w:after="0" w:line="240" w:lineRule="auto"/>
        <w:ind w:firstLine="770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5)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обеспечение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проживающих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нуждающихся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жилых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помещениях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малоимущих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жилыми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помещениями,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строительства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содержания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жилищного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фонда,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создание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условий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жилищного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строительства,</w:t>
      </w:r>
      <w:r>
        <w:rPr>
          <w:rFonts w:ascii="Times New Roman" w:hAnsi="Times New Roman"/>
          <w:sz w:val="28"/>
          <w:szCs w:val="28"/>
        </w:rPr>
        <w:t xml:space="preserve"> </w:t>
      </w:r>
      <w:bookmarkStart w:id="0" w:name="OLE_LINK13"/>
      <w:bookmarkStart w:id="1" w:name="OLE_LINK14"/>
      <w:bookmarkStart w:id="2" w:name="OLE_LINK15"/>
      <w:bookmarkStart w:id="3" w:name="OLE_LINK16"/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созыва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(собрания)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собственников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помещений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многоквартирном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доме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предусмотренных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частью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161,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частью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161.1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200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Жилищного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кодекса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21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июля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2014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255-ФЗ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внесении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изменений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Жилищный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кодекс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отдельные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законодательные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признании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утратившими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силу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отдельных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положений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законодательных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Федерации»;</w:t>
      </w:r>
    </w:p>
    <w:bookmarkEnd w:id="0"/>
    <w:bookmarkEnd w:id="1"/>
    <w:bookmarkEnd w:id="2"/>
    <w:bookmarkEnd w:id="3"/>
    <w:p w:rsidR="00294CBC" w:rsidRPr="00605E3A" w:rsidRDefault="00294CBC" w:rsidP="00B03041">
      <w:pPr>
        <w:spacing w:after="0" w:line="240" w:lineRule="auto"/>
        <w:ind w:firstLine="770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6)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создание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условий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предоставления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транспортных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услуг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транспортного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обслуживания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границах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294CBC" w:rsidRPr="00605E3A" w:rsidRDefault="00294CBC" w:rsidP="00B03041">
      <w:pPr>
        <w:spacing w:after="0" w:line="240" w:lineRule="auto"/>
        <w:ind w:firstLine="770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7)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профилактике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терроризма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экстремизма,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минимизации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(или)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ликвидации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последствий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проявлений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терроризма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экстремизма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границах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294CBC" w:rsidRPr="00605E3A" w:rsidRDefault="00294CBC" w:rsidP="00B03041">
      <w:pPr>
        <w:spacing w:after="0" w:line="240" w:lineRule="auto"/>
        <w:ind w:firstLine="770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8)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создание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условий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реализации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мер,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направленных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укрепление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межнационального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межконфессионального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согласия,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сохранение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развитие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языков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культуры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народов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проживающих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социальную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культурную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адаптацию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мигрантов,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профилактику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межнациональных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(межэтнических)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конфликтов;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9)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предупреждении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ликвидации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последствий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чрезвычайных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ситуаций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границах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10)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обеспечение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первичных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мер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пожарной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безопасности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границах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пунктов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11)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создание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условий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обеспечения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жителей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услугами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связи,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питания,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торговли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бытового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обслуживания;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12)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создание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условий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досуга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обеспечения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жителей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услугами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культуры;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13)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создание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условий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развития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традиционного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народного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художественного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творчества,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сохранении,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возрождении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развитии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народных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художественных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промыслов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Екатериновском </w:t>
      </w:r>
      <w:r w:rsidRPr="00605E3A">
        <w:rPr>
          <w:rFonts w:ascii="Times New Roman" w:hAnsi="Times New Roman"/>
          <w:sz w:val="28"/>
          <w:szCs w:val="28"/>
        </w:rPr>
        <w:t>сельском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поселении;</w:t>
      </w:r>
    </w:p>
    <w:p w:rsidR="00294CBC" w:rsidRPr="00605E3A" w:rsidRDefault="00294CBC" w:rsidP="00B030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hy-AM"/>
        </w:rPr>
      </w:pPr>
      <w:r w:rsidRPr="00605E3A">
        <w:rPr>
          <w:rFonts w:ascii="Times New Roman" w:hAnsi="Times New Roman"/>
          <w:sz w:val="28"/>
          <w:szCs w:val="28"/>
          <w:lang w:eastAsia="hy-AM"/>
        </w:rPr>
        <w:t>14)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обеспечение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условий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для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развития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на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территории</w:t>
      </w:r>
      <w:r>
        <w:rPr>
          <w:rFonts w:ascii="Times New Roman" w:hAnsi="Times New Roman"/>
          <w:sz w:val="28"/>
          <w:szCs w:val="28"/>
          <w:lang w:eastAsia="hy-AM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  <w:lang w:eastAsia="hy-AM"/>
        </w:rPr>
        <w:t>сельского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поселения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физической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культуры,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школьного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спорта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массового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спорта,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организация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проведения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официальных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физкультурно-оздоровительных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спортивных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мероприятий</w:t>
      </w:r>
      <w:r>
        <w:rPr>
          <w:rFonts w:ascii="Times New Roman" w:hAnsi="Times New Roman"/>
          <w:sz w:val="28"/>
          <w:szCs w:val="28"/>
          <w:lang w:eastAsia="hy-AM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  <w:lang w:eastAsia="hy-AM"/>
        </w:rPr>
        <w:t>сельского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поселения;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15)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создание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условий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массового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отдыха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жителей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обустройства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массового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отдыха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включая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обеспечение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свободного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доступа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водным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объектам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пользования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береговым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полосам;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16)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формирование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архивных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фондов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trike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17)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деятельности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накоплению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числе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раздельному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накоплению)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транспортированию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твердых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коммунальных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отходов;</w:t>
      </w:r>
    </w:p>
    <w:p w:rsidR="00294CBC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bookmarkStart w:id="4" w:name="OLE_LINK17"/>
      <w:bookmarkStart w:id="5" w:name="OLE_LINK18"/>
      <w:r w:rsidRPr="00605E3A">
        <w:rPr>
          <w:rFonts w:ascii="Times New Roman" w:hAnsi="Times New Roman"/>
          <w:sz w:val="28"/>
          <w:szCs w:val="28"/>
        </w:rPr>
        <w:t>18)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утверждение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правил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благоустройства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контроля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соблюдением,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благоустройства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правилами,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использования,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охраны,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защиты,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воспроизводства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городских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лесов,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лесов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особо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охраняемых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природных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расположенных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границах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пунктов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294CBC" w:rsidRPr="00087F3F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2D287C">
        <w:rPr>
          <w:rFonts w:ascii="Times New Roman" w:hAnsi="Times New Roman"/>
          <w:sz w:val="28"/>
          <w:szCs w:val="28"/>
        </w:rPr>
        <w:t>19) принятие в соответствии с гражданским законодательством Российской Федерации решения о сносе самовольной постройки, решения о сносе самовольной постройки или ее приведении в соответствие с предельными параметрами разрешенного строительства, реконструкции объектов капитального строительства, установленными правилами землепользования и застройки, документацией по планировке территории, или обязательными требованиями к параметрам объектов капитального строительства, установленными федеральными законами (далее также - приведение в соответствие с установленными требованиями);</w:t>
      </w:r>
    </w:p>
    <w:bookmarkEnd w:id="4"/>
    <w:bookmarkEnd w:id="5"/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5C2B83">
        <w:rPr>
          <w:rFonts w:ascii="Times New Roman" w:hAnsi="Times New Roman"/>
          <w:sz w:val="28"/>
          <w:szCs w:val="28"/>
        </w:rPr>
        <w:t>20)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присвоение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адресов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объектам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адресации,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изменение,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аннулирование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адресов,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присвоение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наименований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элементам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улично-дорожной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сети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исключением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автомобильных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дорог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значения,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автомобильных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дорог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регионального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межмуниципального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значения,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значения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района),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наименований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элементам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планировочной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структуры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границах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изменение,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аннулирование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наименований,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размещение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информации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адресном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реестре;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5C2B83">
        <w:rPr>
          <w:rFonts w:ascii="Times New Roman" w:hAnsi="Times New Roman"/>
          <w:sz w:val="28"/>
          <w:szCs w:val="28"/>
        </w:rPr>
        <w:t>21)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ритуальных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услуг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содержание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захоронения;</w:t>
      </w:r>
    </w:p>
    <w:p w:rsidR="00294CBC" w:rsidRPr="008D1423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8D1423">
        <w:rPr>
          <w:rFonts w:ascii="Times New Roman" w:hAnsi="Times New Roman"/>
          <w:sz w:val="28"/>
          <w:szCs w:val="28"/>
        </w:rPr>
        <w:t>22) осуществление мероприятий по обеспечению безопасности людей на водных объектах, охране их жизни и здоровья;</w:t>
      </w:r>
    </w:p>
    <w:p w:rsidR="00294CBC" w:rsidRPr="008D1423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8D1423">
        <w:rPr>
          <w:rFonts w:ascii="Times New Roman" w:hAnsi="Times New Roman"/>
          <w:sz w:val="28"/>
          <w:szCs w:val="28"/>
        </w:rPr>
        <w:t xml:space="preserve">23) создание, развитие и обеспечение охраны лечебно-оздоровительных местностей и курортов местного значения на территории </w:t>
      </w:r>
      <w:r>
        <w:rPr>
          <w:rFonts w:ascii="Times New Roman" w:hAnsi="Times New Roman"/>
          <w:sz w:val="28"/>
          <w:szCs w:val="28"/>
        </w:rPr>
        <w:t>Екатериновского</w:t>
      </w:r>
      <w:r w:rsidRPr="008D1423">
        <w:rPr>
          <w:rFonts w:ascii="Times New Roman" w:hAnsi="Times New Roman"/>
          <w:sz w:val="28"/>
          <w:szCs w:val="28"/>
        </w:rPr>
        <w:t xml:space="preserve"> сельского поселения, а также осуществление муниципального контроля в области использования и охраны особо охраняемых природных территорий местного значения;</w:t>
      </w:r>
    </w:p>
    <w:p w:rsidR="00294CBC" w:rsidRPr="008D1423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8D1423">
        <w:rPr>
          <w:rFonts w:ascii="Times New Roman" w:hAnsi="Times New Roman"/>
          <w:sz w:val="28"/>
          <w:szCs w:val="28"/>
        </w:rPr>
        <w:t>24) содействие в развитии сельскохозяйственного производства, создание условий для развития малого и среднего предпринимательства;</w:t>
      </w:r>
    </w:p>
    <w:p w:rsidR="00294CBC" w:rsidRPr="008D1423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8D1423">
        <w:rPr>
          <w:rFonts w:ascii="Times New Roman" w:hAnsi="Times New Roman"/>
          <w:sz w:val="28"/>
          <w:szCs w:val="28"/>
        </w:rPr>
        <w:t xml:space="preserve">25) организация и осуществление мероприятий по работе с детьми и молодежью в </w:t>
      </w:r>
      <w:r>
        <w:rPr>
          <w:rFonts w:ascii="Times New Roman" w:hAnsi="Times New Roman"/>
          <w:sz w:val="28"/>
          <w:szCs w:val="28"/>
        </w:rPr>
        <w:t>Екатериновском</w:t>
      </w:r>
      <w:r w:rsidRPr="008D1423">
        <w:rPr>
          <w:rFonts w:ascii="Times New Roman" w:hAnsi="Times New Roman"/>
          <w:sz w:val="28"/>
          <w:szCs w:val="28"/>
        </w:rPr>
        <w:t xml:space="preserve"> сельском поселении;</w:t>
      </w:r>
    </w:p>
    <w:p w:rsidR="00294CBC" w:rsidRPr="008D1423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8D1423">
        <w:rPr>
          <w:rFonts w:ascii="Times New Roman" w:hAnsi="Times New Roman"/>
          <w:sz w:val="28"/>
          <w:szCs w:val="28"/>
        </w:rPr>
        <w:t>26) осуществление в пределах, установленных водным законодательством Российской Федерации, полномочий собственника водных объектов, информирование населения об ограничениях их использования;</w:t>
      </w:r>
    </w:p>
    <w:p w:rsidR="00294CBC" w:rsidRPr="008D1423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8D1423">
        <w:rPr>
          <w:rFonts w:ascii="Times New Roman" w:hAnsi="Times New Roman"/>
          <w:sz w:val="28"/>
          <w:szCs w:val="28"/>
        </w:rPr>
        <w:t>27) осуществление муниципального лесного контроля;</w:t>
      </w:r>
    </w:p>
    <w:p w:rsidR="00294CBC" w:rsidRPr="008D1423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8D1423">
        <w:rPr>
          <w:rFonts w:ascii="Times New Roman" w:hAnsi="Times New Roman"/>
          <w:sz w:val="28"/>
          <w:szCs w:val="28"/>
        </w:rPr>
        <w:t>28) оказание поддержки гражданам и их объединениям, участвующим в охране общественного порядка, создание условий для деятельности народных дружин;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8D1423">
        <w:rPr>
          <w:rFonts w:ascii="Times New Roman" w:hAnsi="Times New Roman"/>
          <w:sz w:val="28"/>
          <w:szCs w:val="28"/>
        </w:rPr>
        <w:t>29)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оказание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поддержки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социально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ориентированным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некоммерческим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организациям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пределах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статьями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31</w:t>
      </w:r>
      <w:r w:rsidRPr="00605E3A">
        <w:rPr>
          <w:rFonts w:ascii="Times New Roman" w:hAnsi="Times New Roman"/>
          <w:sz w:val="28"/>
          <w:szCs w:val="28"/>
          <w:vertAlign w:val="superscript"/>
        </w:rPr>
        <w:t>1</w:t>
      </w:r>
      <w:r w:rsidRPr="00605E3A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31</w:t>
      </w:r>
      <w:r w:rsidRPr="00605E3A">
        <w:rPr>
          <w:rFonts w:ascii="Times New Roman" w:hAnsi="Times New Roman"/>
          <w:sz w:val="28"/>
          <w:szCs w:val="28"/>
          <w:vertAlign w:val="superscript"/>
        </w:rPr>
        <w:t>3</w:t>
      </w:r>
      <w:r>
        <w:rPr>
          <w:rFonts w:ascii="Times New Roman" w:hAnsi="Times New Roman"/>
          <w:sz w:val="28"/>
          <w:szCs w:val="28"/>
          <w:vertAlign w:val="superscript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12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января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1996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7-ФЗ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некоммерческих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организациях»;</w:t>
      </w:r>
    </w:p>
    <w:p w:rsidR="00294CBC" w:rsidRPr="008D1423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8D1423">
        <w:rPr>
          <w:rFonts w:ascii="Times New Roman" w:hAnsi="Times New Roman"/>
          <w:sz w:val="28"/>
          <w:szCs w:val="28"/>
        </w:rPr>
        <w:t xml:space="preserve">30) предоставление помещения для работы на обслуживаемом административном участке </w:t>
      </w:r>
      <w:r>
        <w:rPr>
          <w:rFonts w:ascii="Times New Roman" w:hAnsi="Times New Roman"/>
          <w:sz w:val="28"/>
          <w:szCs w:val="28"/>
        </w:rPr>
        <w:t>Екатериновского</w:t>
      </w:r>
      <w:r w:rsidRPr="008D1423">
        <w:rPr>
          <w:rFonts w:ascii="Times New Roman" w:hAnsi="Times New Roman"/>
          <w:sz w:val="28"/>
          <w:szCs w:val="28"/>
        </w:rPr>
        <w:t xml:space="preserve"> сельского поселения сотруднику, замещающему должность участкового уполномоченного полиции;</w:t>
      </w:r>
    </w:p>
    <w:p w:rsidR="00294CBC" w:rsidRPr="008D1423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8D1423">
        <w:rPr>
          <w:rFonts w:ascii="Times New Roman" w:hAnsi="Times New Roman"/>
          <w:sz w:val="28"/>
          <w:szCs w:val="28"/>
        </w:rPr>
        <w:t xml:space="preserve">31) обеспечение выполнения работ, необходимых для создания искусственных земельных участков для нужд </w:t>
      </w:r>
      <w:r>
        <w:rPr>
          <w:rFonts w:ascii="Times New Roman" w:hAnsi="Times New Roman"/>
          <w:sz w:val="28"/>
          <w:szCs w:val="28"/>
        </w:rPr>
        <w:t>Екатериновского</w:t>
      </w:r>
      <w:r w:rsidRPr="008D1423">
        <w:rPr>
          <w:rFonts w:ascii="Times New Roman" w:hAnsi="Times New Roman"/>
          <w:sz w:val="28"/>
          <w:szCs w:val="28"/>
        </w:rPr>
        <w:t xml:space="preserve"> сельского поселения, проведение открытого аукциона на право заключить договор о создании искусственного земельного участка в соответствии с федеральным законом; </w:t>
      </w:r>
    </w:p>
    <w:p w:rsidR="00294CBC" w:rsidRPr="008D1423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8D1423">
        <w:rPr>
          <w:rFonts w:ascii="Times New Roman" w:hAnsi="Times New Roman"/>
          <w:sz w:val="28"/>
          <w:szCs w:val="28"/>
        </w:rPr>
        <w:t xml:space="preserve">32) осуществление мер по противодействию коррупции в границах </w:t>
      </w:r>
      <w:r>
        <w:rPr>
          <w:rFonts w:ascii="Times New Roman" w:hAnsi="Times New Roman"/>
          <w:sz w:val="28"/>
          <w:szCs w:val="28"/>
        </w:rPr>
        <w:t>Екатериновского</w:t>
      </w:r>
      <w:r w:rsidRPr="008D1423">
        <w:rPr>
          <w:rFonts w:ascii="Times New Roman" w:hAnsi="Times New Roman"/>
          <w:sz w:val="28"/>
          <w:szCs w:val="28"/>
        </w:rPr>
        <w:t xml:space="preserve"> сельского поселения;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8D1423">
        <w:rPr>
          <w:rFonts w:ascii="Times New Roman" w:hAnsi="Times New Roman"/>
          <w:sz w:val="28"/>
          <w:szCs w:val="28"/>
        </w:rPr>
        <w:t>33)</w:t>
      </w:r>
      <w:r w:rsidRPr="00F82677">
        <w:rPr>
          <w:rFonts w:ascii="Times New Roman" w:hAnsi="Times New Roman"/>
          <w:sz w:val="28"/>
          <w:szCs w:val="28"/>
        </w:rPr>
        <w:t xml:space="preserve"> участие в соответствии с Федеральным законом от 24 июля 2007 года</w:t>
      </w:r>
      <w:r w:rsidRPr="00F82677">
        <w:rPr>
          <w:rFonts w:ascii="Times New Roman" w:hAnsi="Times New Roman"/>
          <w:sz w:val="28"/>
          <w:szCs w:val="28"/>
        </w:rPr>
        <w:br/>
        <w:t>№ 221-ФЗ «О кадастровой деятельности» в выполнении комплексных кадастровых работ.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вправе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заключать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соглашения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Сальск</w:t>
      </w:r>
      <w:r w:rsidRPr="00605E3A">
        <w:rPr>
          <w:rFonts w:ascii="Times New Roman" w:hAnsi="Times New Roman"/>
          <w:sz w:val="28"/>
          <w:szCs w:val="28"/>
        </w:rPr>
        <w:t>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района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передаче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Сальск</w:t>
      </w:r>
      <w:r w:rsidRPr="00605E3A">
        <w:rPr>
          <w:rFonts w:ascii="Times New Roman" w:hAnsi="Times New Roman"/>
          <w:sz w:val="28"/>
          <w:szCs w:val="28"/>
        </w:rPr>
        <w:t>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района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своих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значения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счет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межбюджетных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трансфертов,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предоставляемых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</w:t>
      </w:r>
      <w:r>
        <w:rPr>
          <w:rFonts w:ascii="Times New Roman" w:hAnsi="Times New Roman"/>
          <w:sz w:val="28"/>
          <w:szCs w:val="28"/>
        </w:rPr>
        <w:t xml:space="preserve"> Сальск</w:t>
      </w:r>
      <w:r w:rsidRPr="00605E3A">
        <w:rPr>
          <w:rFonts w:ascii="Times New Roman" w:hAnsi="Times New Roman"/>
          <w:sz w:val="28"/>
          <w:szCs w:val="28"/>
        </w:rPr>
        <w:t>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района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кодексом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Органы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Сальск</w:t>
      </w:r>
      <w:r w:rsidRPr="00605E3A">
        <w:rPr>
          <w:rFonts w:ascii="Times New Roman" w:hAnsi="Times New Roman"/>
          <w:sz w:val="28"/>
          <w:szCs w:val="28"/>
        </w:rPr>
        <w:t>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района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вправе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заключать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соглашения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передаче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своих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значения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счет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межбюджетных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трансфертов,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предоставляемых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Сальск</w:t>
      </w:r>
      <w:r w:rsidRPr="00605E3A">
        <w:rPr>
          <w:rFonts w:ascii="Times New Roman" w:hAnsi="Times New Roman"/>
          <w:sz w:val="28"/>
          <w:szCs w:val="28"/>
        </w:rPr>
        <w:t>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района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кодексом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Указанные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соглашения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заключаться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определенный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срок,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содержать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положения,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устанавливающие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прекращения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действия,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числе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досрочного,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определения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ежегодного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объема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пункте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межбюджетных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трансфертов,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необходимых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передаваемых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предусматривать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финансовые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санкции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неисполнение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соглашений.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переданных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соглашениями,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абзаце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пункта,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имеют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дополнительно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использовать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собственные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материальные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ресурсы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финансовые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средства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предусмотренных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Соглашения,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пункте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заключает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(должностного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самоуправления)</w:t>
      </w:r>
      <w:r>
        <w:rPr>
          <w:rFonts w:ascii="Times New Roman" w:hAnsi="Times New Roman"/>
          <w:sz w:val="28"/>
          <w:szCs w:val="28"/>
        </w:rPr>
        <w:t xml:space="preserve"> Сальск</w:t>
      </w:r>
      <w:r w:rsidRPr="00605E3A">
        <w:rPr>
          <w:rFonts w:ascii="Times New Roman" w:hAnsi="Times New Roman"/>
          <w:sz w:val="28"/>
          <w:szCs w:val="28"/>
        </w:rPr>
        <w:t>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района,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уполномоченного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Сальск</w:t>
      </w:r>
      <w:r w:rsidRPr="00605E3A">
        <w:rPr>
          <w:rFonts w:ascii="Times New Roman" w:hAnsi="Times New Roman"/>
          <w:sz w:val="28"/>
          <w:szCs w:val="28"/>
        </w:rPr>
        <w:t>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район»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(или)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нормативным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Сальск</w:t>
      </w:r>
      <w:r w:rsidRPr="00605E3A">
        <w:rPr>
          <w:rFonts w:ascii="Times New Roman" w:hAnsi="Times New Roman"/>
          <w:sz w:val="28"/>
          <w:szCs w:val="28"/>
        </w:rPr>
        <w:t>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района.</w:t>
      </w:r>
    </w:p>
    <w:p w:rsidR="00294CBC" w:rsidRPr="00605E3A" w:rsidRDefault="00294CBC" w:rsidP="00B030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4.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Соглашения,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пункте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заключены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очередной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финансовый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год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(очередной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финансовый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год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и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плановый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период).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заключения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соглашений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части,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урегулированной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Уставом,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определяется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нормативным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отнесенных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значения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</w:p>
    <w:p w:rsidR="00294CBC" w:rsidRPr="00605E3A" w:rsidRDefault="00294CBC" w:rsidP="00B03041">
      <w:pPr>
        <w:spacing w:after="0" w:line="240" w:lineRule="atLeast"/>
        <w:ind w:firstLine="709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имеют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на: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создание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музеев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совершение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нотариальных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действий,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предусмотренных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законодательством,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отсутствия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Екатериновском </w:t>
      </w:r>
      <w:r w:rsidRPr="00605E3A">
        <w:rPr>
          <w:rFonts w:ascii="Times New Roman" w:hAnsi="Times New Roman"/>
          <w:sz w:val="28"/>
          <w:szCs w:val="28"/>
        </w:rPr>
        <w:t>сельском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нотариуса;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деятельности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опеке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попечительству;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4)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создание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условий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деятельности,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связанной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реализацией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национально-культурных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автономий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5)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оказание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содействия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национально-культурному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развитию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народов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реализации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мероприятий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сфере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межнациональных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отношений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6)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мероприятий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мобилизационной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подготовке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предприятий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учреждений,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находящихся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7)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создание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пожарной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охраны;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8)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создание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условий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развития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туризма;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9)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финансировании: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оплачиваемых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работ;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  <w:lang w:val="hy-AM"/>
        </w:rPr>
      </w:pPr>
      <w:r w:rsidRPr="00605E3A">
        <w:rPr>
          <w:rFonts w:ascii="Times New Roman" w:hAnsi="Times New Roman"/>
          <w:sz w:val="28"/>
          <w:szCs w:val="28"/>
        </w:rPr>
        <w:t>временного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трудоустройства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несовершеннолетних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возрасте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14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18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свободное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учебы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время,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безработных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испытывающих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трудности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поиске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работы,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безработных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возрасте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18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лет,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имеющих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среднее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профессиональное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ищущих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работу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впервые;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ярмарок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вакансий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учебных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рабочих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10)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оказание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поддержки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наблюдательным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комиссиям,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осуществляющим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контроль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обеспечением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человека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содействие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лицам,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находящимся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принудительного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содержания;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11)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оказание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поддержки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объединениям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инвалидов,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созданным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общероссийскими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объединениями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инвалидов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организациям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hyperlink r:id="rId7" w:history="1">
        <w:r w:rsidRPr="00605E3A">
          <w:rPr>
            <w:rFonts w:ascii="Times New Roman" w:hAnsi="Times New Roman"/>
            <w:sz w:val="28"/>
            <w:szCs w:val="28"/>
          </w:rPr>
          <w:t>законом</w:t>
        </w:r>
      </w:hyperlink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24.11.1995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181-ФЗ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социальной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защите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инвалидов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Федерации»;</w:t>
      </w:r>
    </w:p>
    <w:p w:rsidR="00294CBC" w:rsidRPr="00F82677" w:rsidRDefault="00294CBC" w:rsidP="00B030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hy-AM"/>
        </w:rPr>
      </w:pPr>
      <w:r w:rsidRPr="00605E3A">
        <w:rPr>
          <w:rFonts w:ascii="Times New Roman" w:hAnsi="Times New Roman"/>
          <w:sz w:val="28"/>
          <w:szCs w:val="28"/>
          <w:lang w:eastAsia="hy-AM"/>
        </w:rPr>
        <w:t>12)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предоставление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гражданам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жилых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помещений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муниципального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жилищного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фонда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договорам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найма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жилых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помещений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жилищного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фонда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социального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F82677">
        <w:rPr>
          <w:rFonts w:ascii="Times New Roman" w:hAnsi="Times New Roman"/>
          <w:sz w:val="28"/>
          <w:szCs w:val="28"/>
          <w:lang w:eastAsia="hy-AM"/>
        </w:rPr>
        <w:t>использования в соответствии с жилищным законодательством;</w:t>
      </w:r>
    </w:p>
    <w:p w:rsidR="00294CBC" w:rsidRPr="00F82677" w:rsidRDefault="00294CBC" w:rsidP="00B030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hy-AM"/>
        </w:rPr>
      </w:pPr>
      <w:r w:rsidRPr="00F82677">
        <w:rPr>
          <w:rFonts w:ascii="Times New Roman" w:hAnsi="Times New Roman"/>
          <w:sz w:val="28"/>
          <w:szCs w:val="28"/>
          <w:lang w:eastAsia="hy-AM"/>
        </w:rPr>
        <w:t xml:space="preserve">13) осуществление деятельности по обращению с животными без владельцев, обитающими на территории </w:t>
      </w:r>
      <w:r>
        <w:rPr>
          <w:rFonts w:ascii="Times New Roman" w:hAnsi="Times New Roman"/>
          <w:sz w:val="28"/>
          <w:szCs w:val="28"/>
          <w:lang w:eastAsia="hy-AM"/>
        </w:rPr>
        <w:t>Екатериновского</w:t>
      </w:r>
      <w:r w:rsidRPr="00F82677">
        <w:rPr>
          <w:rFonts w:ascii="Times New Roman" w:hAnsi="Times New Roman"/>
          <w:sz w:val="28"/>
          <w:szCs w:val="28"/>
          <w:lang w:eastAsia="hy-AM"/>
        </w:rPr>
        <w:t xml:space="preserve"> сельского поселения;</w:t>
      </w:r>
    </w:p>
    <w:p w:rsidR="00294CBC" w:rsidRPr="00605E3A" w:rsidRDefault="00294CBC" w:rsidP="00B03041">
      <w:pPr>
        <w:pStyle w:val="ConsPlusNormal"/>
        <w:ind w:firstLine="708"/>
        <w:jc w:val="both"/>
      </w:pPr>
      <w:r w:rsidRPr="00F82677">
        <w:t>14) осуществление мероприятий</w:t>
      </w:r>
      <w:r>
        <w:t xml:space="preserve"> </w:t>
      </w:r>
      <w:r w:rsidRPr="00605E3A">
        <w:t>в</w:t>
      </w:r>
      <w:r>
        <w:t xml:space="preserve"> </w:t>
      </w:r>
      <w:r w:rsidRPr="00605E3A">
        <w:t>сфере</w:t>
      </w:r>
      <w:r>
        <w:t xml:space="preserve"> </w:t>
      </w:r>
      <w:r w:rsidRPr="00605E3A">
        <w:t>профилактики</w:t>
      </w:r>
      <w:r>
        <w:t xml:space="preserve"> </w:t>
      </w:r>
      <w:r w:rsidRPr="00605E3A">
        <w:t>правонарушений,</w:t>
      </w:r>
      <w:r>
        <w:t xml:space="preserve"> </w:t>
      </w:r>
      <w:r w:rsidRPr="00605E3A">
        <w:t>предусмотренных</w:t>
      </w:r>
      <w:r>
        <w:t xml:space="preserve"> </w:t>
      </w:r>
      <w:r w:rsidRPr="00605E3A">
        <w:t>Федеральным</w:t>
      </w:r>
      <w:r>
        <w:t xml:space="preserve"> </w:t>
      </w:r>
      <w:hyperlink r:id="rId8" w:history="1">
        <w:r w:rsidRPr="00605E3A">
          <w:t>законом</w:t>
        </w:r>
      </w:hyperlink>
      <w:r>
        <w:t xml:space="preserve"> </w:t>
      </w:r>
      <w:r w:rsidRPr="00605E3A">
        <w:t>«Об</w:t>
      </w:r>
      <w:r>
        <w:t xml:space="preserve"> </w:t>
      </w:r>
      <w:r w:rsidRPr="00605E3A">
        <w:t>основах</w:t>
      </w:r>
      <w:r>
        <w:t xml:space="preserve"> </w:t>
      </w:r>
      <w:r w:rsidRPr="00605E3A">
        <w:t>системы</w:t>
      </w:r>
      <w:r>
        <w:t xml:space="preserve"> </w:t>
      </w:r>
      <w:r w:rsidRPr="00605E3A">
        <w:t>профилактики</w:t>
      </w:r>
      <w:r>
        <w:t xml:space="preserve"> </w:t>
      </w:r>
      <w:r w:rsidRPr="00605E3A">
        <w:t>правонарушений</w:t>
      </w:r>
      <w:r>
        <w:t xml:space="preserve"> </w:t>
      </w:r>
      <w:r w:rsidRPr="00605E3A">
        <w:t>в</w:t>
      </w:r>
      <w:r>
        <w:t xml:space="preserve"> </w:t>
      </w:r>
      <w:r w:rsidRPr="00605E3A">
        <w:t>Российской</w:t>
      </w:r>
      <w:r>
        <w:t xml:space="preserve"> </w:t>
      </w:r>
      <w:r w:rsidRPr="00605E3A">
        <w:t>Федерации»;</w:t>
      </w:r>
    </w:p>
    <w:p w:rsidR="00294CBC" w:rsidRPr="00605E3A" w:rsidRDefault="00294CBC" w:rsidP="00B03041">
      <w:pPr>
        <w:pStyle w:val="ConsPlusNormal"/>
        <w:ind w:firstLine="708"/>
        <w:jc w:val="both"/>
      </w:pPr>
      <w:r w:rsidRPr="00605E3A">
        <w:t>15)</w:t>
      </w:r>
      <w:r>
        <w:t xml:space="preserve"> </w:t>
      </w:r>
      <w:r w:rsidRPr="00605E3A">
        <w:t>оказание</w:t>
      </w:r>
      <w:r>
        <w:t xml:space="preserve"> </w:t>
      </w:r>
      <w:r w:rsidRPr="00605E3A">
        <w:t>содействия</w:t>
      </w:r>
      <w:r>
        <w:t xml:space="preserve"> </w:t>
      </w:r>
      <w:r w:rsidRPr="00605E3A">
        <w:t>развитию</w:t>
      </w:r>
      <w:r>
        <w:t xml:space="preserve"> </w:t>
      </w:r>
      <w:r w:rsidRPr="00605E3A">
        <w:t>физической</w:t>
      </w:r>
      <w:r>
        <w:t xml:space="preserve"> </w:t>
      </w:r>
      <w:r w:rsidRPr="00605E3A">
        <w:t>культуры</w:t>
      </w:r>
      <w:r>
        <w:t xml:space="preserve"> </w:t>
      </w:r>
      <w:r w:rsidRPr="00605E3A">
        <w:t>и</w:t>
      </w:r>
      <w:r>
        <w:t xml:space="preserve"> </w:t>
      </w:r>
      <w:r w:rsidRPr="00605E3A">
        <w:t>спорта</w:t>
      </w:r>
      <w:r>
        <w:t xml:space="preserve"> </w:t>
      </w:r>
      <w:r w:rsidRPr="00605E3A">
        <w:t>инвалидов,</w:t>
      </w:r>
      <w:r>
        <w:t xml:space="preserve"> </w:t>
      </w:r>
      <w:r w:rsidRPr="00605E3A">
        <w:t>лиц</w:t>
      </w:r>
      <w:r>
        <w:t xml:space="preserve"> </w:t>
      </w:r>
      <w:r w:rsidRPr="00605E3A">
        <w:t>с</w:t>
      </w:r>
      <w:r>
        <w:t xml:space="preserve"> </w:t>
      </w:r>
      <w:r w:rsidRPr="00605E3A">
        <w:t>ограниченными</w:t>
      </w:r>
      <w:r>
        <w:t xml:space="preserve"> </w:t>
      </w:r>
      <w:r w:rsidRPr="00605E3A">
        <w:t>возможностями</w:t>
      </w:r>
      <w:r>
        <w:t xml:space="preserve"> </w:t>
      </w:r>
      <w:r w:rsidRPr="00605E3A">
        <w:t>здоровья,</w:t>
      </w:r>
      <w:r>
        <w:t xml:space="preserve"> </w:t>
      </w:r>
      <w:r w:rsidRPr="00605E3A">
        <w:t>адаптивной</w:t>
      </w:r>
      <w:r>
        <w:t xml:space="preserve"> </w:t>
      </w:r>
      <w:r w:rsidRPr="00605E3A">
        <w:t>физической</w:t>
      </w:r>
      <w:r>
        <w:t xml:space="preserve"> </w:t>
      </w:r>
      <w:r w:rsidRPr="00605E3A">
        <w:t>культуры</w:t>
      </w:r>
      <w:r>
        <w:t xml:space="preserve"> </w:t>
      </w:r>
      <w:r w:rsidRPr="00605E3A">
        <w:t>и</w:t>
      </w:r>
      <w:r>
        <w:t xml:space="preserve"> </w:t>
      </w:r>
      <w:r w:rsidRPr="00605E3A">
        <w:t>адаптивного</w:t>
      </w:r>
      <w:r>
        <w:t xml:space="preserve"> </w:t>
      </w:r>
      <w:r w:rsidRPr="00605E3A">
        <w:t>спорта;</w:t>
      </w:r>
    </w:p>
    <w:p w:rsidR="00294CBC" w:rsidRPr="00605E3A" w:rsidRDefault="00294CBC" w:rsidP="00B03041">
      <w:pPr>
        <w:pStyle w:val="ConsPlusNormal"/>
        <w:ind w:firstLine="708"/>
        <w:jc w:val="both"/>
      </w:pPr>
      <w:r w:rsidRPr="00605E3A">
        <w:t>16)</w:t>
      </w:r>
      <w:r>
        <w:t xml:space="preserve"> </w:t>
      </w:r>
      <w:r w:rsidRPr="00605E3A">
        <w:t>осуществление</w:t>
      </w:r>
      <w:r>
        <w:t xml:space="preserve"> </w:t>
      </w:r>
      <w:r w:rsidRPr="00605E3A">
        <w:t>мероприятий</w:t>
      </w:r>
      <w:r>
        <w:t xml:space="preserve"> </w:t>
      </w:r>
      <w:r w:rsidRPr="00605E3A">
        <w:t>по</w:t>
      </w:r>
      <w:r>
        <w:t xml:space="preserve"> </w:t>
      </w:r>
      <w:r w:rsidRPr="00605E3A">
        <w:t>защите</w:t>
      </w:r>
      <w:r>
        <w:t xml:space="preserve"> </w:t>
      </w:r>
      <w:r w:rsidRPr="00605E3A">
        <w:t>прав</w:t>
      </w:r>
      <w:r>
        <w:t xml:space="preserve"> </w:t>
      </w:r>
      <w:r w:rsidRPr="00605E3A">
        <w:t>потребителей,</w:t>
      </w:r>
      <w:r>
        <w:t xml:space="preserve"> </w:t>
      </w:r>
      <w:r w:rsidRPr="00605E3A">
        <w:t>предусмотренных</w:t>
      </w:r>
      <w:r>
        <w:t xml:space="preserve"> </w:t>
      </w:r>
      <w:r w:rsidRPr="00605E3A">
        <w:t>Законом</w:t>
      </w:r>
      <w:r>
        <w:t xml:space="preserve"> </w:t>
      </w:r>
      <w:r w:rsidRPr="00605E3A">
        <w:t>Российской</w:t>
      </w:r>
      <w:r>
        <w:t xml:space="preserve"> </w:t>
      </w:r>
      <w:r w:rsidRPr="00605E3A">
        <w:t>Федерации</w:t>
      </w:r>
      <w:r>
        <w:t xml:space="preserve"> </w:t>
      </w:r>
      <w:r w:rsidRPr="00605E3A">
        <w:t>от</w:t>
      </w:r>
      <w:r>
        <w:t xml:space="preserve"> </w:t>
      </w:r>
      <w:r w:rsidRPr="00605E3A">
        <w:t>7</w:t>
      </w:r>
      <w:r>
        <w:t xml:space="preserve"> </w:t>
      </w:r>
      <w:r w:rsidRPr="00605E3A">
        <w:t>февраля</w:t>
      </w:r>
      <w:r>
        <w:t xml:space="preserve"> </w:t>
      </w:r>
      <w:r w:rsidRPr="00605E3A">
        <w:t>1992</w:t>
      </w:r>
      <w:r>
        <w:t xml:space="preserve"> </w:t>
      </w:r>
      <w:r w:rsidRPr="00605E3A">
        <w:t>года</w:t>
      </w:r>
      <w:r>
        <w:t xml:space="preserve"> </w:t>
      </w:r>
      <w:r w:rsidRPr="00605E3A">
        <w:t>№</w:t>
      </w:r>
      <w:r>
        <w:t xml:space="preserve"> </w:t>
      </w:r>
      <w:r w:rsidRPr="00605E3A">
        <w:t>2300-1</w:t>
      </w:r>
      <w:r>
        <w:t xml:space="preserve"> </w:t>
      </w:r>
      <w:r w:rsidRPr="00605E3A">
        <w:t>«О</w:t>
      </w:r>
      <w:r>
        <w:t xml:space="preserve"> </w:t>
      </w:r>
      <w:r w:rsidRPr="00605E3A">
        <w:t>защите</w:t>
      </w:r>
      <w:r>
        <w:t xml:space="preserve"> </w:t>
      </w:r>
      <w:r w:rsidRPr="00605E3A">
        <w:t>прав</w:t>
      </w:r>
      <w:r>
        <w:t xml:space="preserve"> </w:t>
      </w:r>
      <w:r w:rsidRPr="00605E3A">
        <w:t>потребителей».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вправе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вопросы,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пункте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участвовать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переданных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19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принципах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Федерации»),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это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предусмотрено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вопросы,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отнесенные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компетенции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других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исключенные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компетенции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счет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доходов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исключением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межбюджетных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трансфертов,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предоставленных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системы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поступлений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налоговых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доходов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дополнительным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нормативам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отчислений.</w:t>
      </w:r>
    </w:p>
    <w:p w:rsidR="00294CBC" w:rsidRPr="00605E3A" w:rsidRDefault="00294CBC" w:rsidP="00B03041">
      <w:pPr>
        <w:spacing w:after="0" w:line="240" w:lineRule="atLeast"/>
        <w:ind w:firstLine="709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4.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отдельных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</w:p>
    <w:p w:rsidR="00294CBC" w:rsidRPr="00605E3A" w:rsidRDefault="00294CBC" w:rsidP="00B03041">
      <w:pPr>
        <w:spacing w:after="0" w:line="240" w:lineRule="atLeast"/>
        <w:ind w:firstLine="709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осуществляют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отдельные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передачи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принципах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Федерации».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Финансовое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обеспечение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отдельных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переданных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только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счет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предоставляемых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бюджету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субвенций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соответствующих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бюджетов.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имеют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дополнительно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использовать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собственные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материальные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ресурсы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финансовые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средства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переданных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отдельных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целях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повышения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эффективности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отдельных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вправе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дополнительно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использовать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имущество,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находящееся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собственности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данное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имущество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используется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значения.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Органы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имеют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дополнительно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использовать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собственные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финансовые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средства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переданных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отдельных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Собственные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финансовые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средства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могут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использованы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оплаты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труда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работников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учреждений,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исполняющих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отдельные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выплат,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нормативными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законодательством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законодательством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Использование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собственных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финансовых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средств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допускается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недостаточности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средств,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предоставляемых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соответствующие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цели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составе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субвенций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соответствующих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бюджетов.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средства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предусматриваются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составе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расходов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кодексом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4.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вправе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расходы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счет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средств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исключением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финансовых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средств,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передаваемых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бюджету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целевых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расходов)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переданных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19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принципах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возможность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расходов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предусмотрена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Органы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вправе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устанавливать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счет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средств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исключением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финансовых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средств,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передаваемых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бюджету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целевых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расходов)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дополнительные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меры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социальной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поддержки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социальной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помощи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отдельных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категорий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зависимости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наличия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положений,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устанавливающих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Финансирование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предусмотренное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пунктом,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является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обязанностью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наличии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возможности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является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выделения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дополнительных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средств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других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системы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участвуют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переданных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19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принципах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реализации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полномочий.</w:t>
      </w:r>
    </w:p>
    <w:p w:rsidR="00294CBC" w:rsidRPr="00605E3A" w:rsidRDefault="00294CBC" w:rsidP="00B03041">
      <w:pPr>
        <w:spacing w:after="0" w:line="240" w:lineRule="atLeast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Официальные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символы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</w:p>
    <w:p w:rsidR="00294CBC" w:rsidRPr="00605E3A" w:rsidRDefault="00294CBC" w:rsidP="00B03041">
      <w:pPr>
        <w:spacing w:after="0" w:line="240" w:lineRule="atLeast"/>
        <w:ind w:firstLine="709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Екатериновское </w:t>
      </w:r>
      <w:r w:rsidRPr="00605E3A">
        <w:rPr>
          <w:rFonts w:ascii="Times New Roman" w:hAnsi="Times New Roman"/>
          <w:sz w:val="28"/>
          <w:szCs w:val="28"/>
        </w:rPr>
        <w:t>сельское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законодательством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геральдическими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правилами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вправе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устанавливать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официальные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символы,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отражающие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исторические,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культурные,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национальные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традиции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особенности.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Официальные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символы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подлежат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регистрации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законодательством.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Официальные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символы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официального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использования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символов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устанавливаются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значения</w:t>
      </w:r>
    </w:p>
    <w:p w:rsidR="00294CBC" w:rsidRPr="00605E3A" w:rsidRDefault="00294CBC" w:rsidP="00B03041">
      <w:pPr>
        <w:spacing w:after="0" w:line="240" w:lineRule="atLeast"/>
        <w:ind w:firstLine="709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6.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</w:p>
    <w:p w:rsidR="00294CBC" w:rsidRPr="00605E3A" w:rsidRDefault="00294CBC" w:rsidP="00B03041">
      <w:pPr>
        <w:spacing w:after="0" w:line="240" w:lineRule="atLeast"/>
        <w:ind w:firstLine="709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Екатериновском </w:t>
      </w:r>
      <w:r w:rsidRPr="00605E3A">
        <w:rPr>
          <w:rFonts w:ascii="Times New Roman" w:hAnsi="Times New Roman"/>
          <w:sz w:val="28"/>
          <w:szCs w:val="28"/>
        </w:rPr>
        <w:t>сельском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(далее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граждане)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осуществляют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посредством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референдумах,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выборах,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посредством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форм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прямого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волеизъявления,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через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выборные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Иностранные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постоянно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преимущественно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проживающие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обладают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международными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договорами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имеют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равные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независимо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расы,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национальности,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языка,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происхождения,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имущественного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положения,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отношения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религии,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убеждений,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принадлежности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объединениям.</w:t>
      </w:r>
    </w:p>
    <w:p w:rsidR="00294CBC" w:rsidRPr="00605E3A" w:rsidRDefault="00294CBC" w:rsidP="00B03041">
      <w:pPr>
        <w:spacing w:after="0" w:line="240" w:lineRule="atLeast"/>
        <w:ind w:firstLine="709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7.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Понятие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проведения</w:t>
      </w:r>
    </w:p>
    <w:p w:rsidR="00294CBC" w:rsidRPr="00605E3A" w:rsidRDefault="00294CBC" w:rsidP="00B03041">
      <w:pPr>
        <w:spacing w:after="0" w:line="240" w:lineRule="atLeast"/>
        <w:ind w:firstLine="709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проводимый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Конституцией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среди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обладающих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жительства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которых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расположено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границах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Гарантии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подготовки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устанавливаются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принимаемыми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может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проводиться: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выдвинутой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имеющими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референдуме;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выдвинутой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объединениями,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объединениями,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которых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предусматривают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выборах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(или)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которые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зарегистрированы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сроки,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выдвинутой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совместно.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выдвижения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предусмотренной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подпунктом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пункта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сбора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подписей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поддержку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образуется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инициативная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группа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референдума.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инициатором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выступает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объединение,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объединение,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качестве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группы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выступает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руководящий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этого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объединения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либо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руководящий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структурного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подразделения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4.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Инициативная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группа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обращается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Избирательную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комиссию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которая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обращения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группы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действует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качестве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комиссии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ходатайством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регистрации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группы.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комиссия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15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поступления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ходатайства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группы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рассмотреть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ходатайство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приложенные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документы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решение: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ходатайства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документов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требованиям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законодательства,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направлении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противном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отказе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регистрации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группы.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6.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поступления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ходатайства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группы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приложенных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документов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своем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заседании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проверяет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предлагаемого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вынесения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требованиям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законодательства.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7.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признает,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что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выносимый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отвечает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требованиям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законодательства,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комиссия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15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соответствующего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регистрацию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группы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выдает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регистрационное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свидетельство,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которое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действительно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следующего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регистрации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референдуме.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признает,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что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выносимый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отвечает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требованиям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законодательства,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комиссия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пятнадцатидневный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соответствующего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отказывает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группе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регистрации.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8.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назначения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инициативная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группа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представить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Избирательную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комиссию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подписи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участников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поддержку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9.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После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представления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группой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подписей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участников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комиссия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проверяет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соблюдение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сбора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подписей,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оформления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подписных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листов,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достоверность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сведений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участниках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подписей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участников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поддержку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референдума.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выдвижения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требованиям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законодательства,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комиссия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15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представления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группой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подписных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листов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протокола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итогах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сбора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подписей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направляет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подписные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листы,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экземпляр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протокола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итогах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сбора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подписей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копию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своего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постановления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Копия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постановления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комиссии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направляется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группе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референдума.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10.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выдвинутая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совместно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оформляется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8.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Назначение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референдума</w:t>
      </w:r>
    </w:p>
    <w:p w:rsidR="00294CBC" w:rsidRPr="00605E3A" w:rsidRDefault="00294CBC" w:rsidP="00B03041">
      <w:pPr>
        <w:spacing w:after="0" w:line="240" w:lineRule="atLeast"/>
        <w:ind w:firstLine="709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назначает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30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поступления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документов,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основании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которых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назначается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случаях,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предусмотренных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назначается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судом.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Голосование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проводится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позднее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через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70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назначении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референдума.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позднее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25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назначенного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может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перенесено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более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поздний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более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90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дней)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целях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совмещения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назначенных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выборах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либо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назначенном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референдуме.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Округ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включает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себя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всю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территорию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4.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двух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официального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опубликования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(обнародования)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результатов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смыслу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формулировкой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проводится.</w:t>
      </w:r>
    </w:p>
    <w:p w:rsidR="00294CBC" w:rsidRPr="00605E3A" w:rsidRDefault="00294CBC" w:rsidP="00B03041">
      <w:pPr>
        <w:spacing w:after="0" w:line="240" w:lineRule="atLeast"/>
        <w:ind w:firstLine="709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9.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выборы</w:t>
      </w:r>
    </w:p>
    <w:p w:rsidR="00294CBC" w:rsidRPr="00605E3A" w:rsidRDefault="00294CBC" w:rsidP="00B03041">
      <w:pPr>
        <w:spacing w:after="0" w:line="240" w:lineRule="atLeast"/>
        <w:ind w:firstLine="709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выборы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проводятся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целях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всеобщего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равного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прямого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тайном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голосовании.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выборы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назначаются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Решение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назначении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выборов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ранее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90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позднее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80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голосования.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назначении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досрочных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выборов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сроки,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сроки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действий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могут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сокращены,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более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одну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треть.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F82677">
        <w:rPr>
          <w:rFonts w:ascii="Times New Roman" w:hAnsi="Times New Roman"/>
          <w:sz w:val="28"/>
          <w:szCs w:val="28"/>
        </w:rPr>
        <w:t>3. Днем голосования при проведении муниципальных выборов, в соответствии с Федеральным законом от 12 июня 2002 года № 67-ФЗ «Об основных гарантиях избирательных прав и права на участие в референдуме граждан Российской Федерации» (далее – Федеральный закон «Об основных гарантиях избирательных прав и права на участие в референдуме граждан Российской Федерации»), является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второе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воскресенье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сентября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года,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котором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истекает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истекает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год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выборов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Думы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очередного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созыва,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день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выборах.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4.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Итоги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выборов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подлежат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официальному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опубликованию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(обнародованию).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Гарантии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выборов,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назначения,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подготовки,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итогов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определения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результатов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выборов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устанавливаются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принимаемыми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законами.</w:t>
      </w:r>
    </w:p>
    <w:p w:rsidR="00294CBC" w:rsidRPr="00605E3A" w:rsidRDefault="00294CBC" w:rsidP="00B03041">
      <w:pPr>
        <w:spacing w:after="0" w:line="240" w:lineRule="atLeast"/>
        <w:ind w:firstLine="709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10.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отзыву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председателя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Собрания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депутатов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–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главы</w:t>
      </w:r>
      <w:r>
        <w:rPr>
          <w:rFonts w:ascii="Times New Roman" w:hAnsi="Times New Roman"/>
          <w:bCs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bCs/>
          <w:sz w:val="28"/>
          <w:szCs w:val="28"/>
        </w:rPr>
        <w:t>сельского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поселения</w:t>
      </w:r>
      <w:r w:rsidRPr="00605E3A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изменения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границ,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преобразования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отзыву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председателя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Собрания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депутатов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–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главы</w:t>
      </w:r>
      <w:r>
        <w:rPr>
          <w:rFonts w:ascii="Times New Roman" w:hAnsi="Times New Roman"/>
          <w:bCs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bCs/>
          <w:sz w:val="28"/>
          <w:szCs w:val="28"/>
        </w:rPr>
        <w:t>сельского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поселения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проводится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принимаемым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учетом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особенностей,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предусмотренных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принципах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Федерации».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Основаниями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отзыва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председателя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Собрания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депутатов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–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главы</w:t>
      </w:r>
      <w:r>
        <w:rPr>
          <w:rFonts w:ascii="Times New Roman" w:hAnsi="Times New Roman"/>
          <w:bCs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bCs/>
          <w:sz w:val="28"/>
          <w:szCs w:val="28"/>
        </w:rPr>
        <w:t>сельского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поселения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могут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служить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только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конкретные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противоправные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действия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(бездействие),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связанные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председателем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Собрания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депутатов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–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главой</w:t>
      </w:r>
      <w:r>
        <w:rPr>
          <w:rFonts w:ascii="Times New Roman" w:hAnsi="Times New Roman"/>
          <w:bCs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bCs/>
          <w:sz w:val="28"/>
          <w:szCs w:val="28"/>
        </w:rPr>
        <w:t>сельского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поселения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своих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подтверждения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судебном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порядке.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председатель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Собрания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депутатов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–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глава</w:t>
      </w:r>
      <w:r>
        <w:rPr>
          <w:rFonts w:ascii="Times New Roman" w:hAnsi="Times New Roman"/>
          <w:bCs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bCs/>
          <w:sz w:val="28"/>
          <w:szCs w:val="28"/>
        </w:rPr>
        <w:t>сельского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поселения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может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отозван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избирателями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основаниям,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предусмотренным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подпунктом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пункта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16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27,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подпунктом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пункта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12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36,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статьями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66,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67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Устава.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4.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отзыву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председателя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Собрания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депутатов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–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главы</w:t>
      </w:r>
      <w:r>
        <w:rPr>
          <w:rFonts w:ascii="Times New Roman" w:hAnsi="Times New Roman"/>
          <w:bCs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bCs/>
          <w:sz w:val="28"/>
          <w:szCs w:val="28"/>
        </w:rPr>
        <w:t>сельского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поселения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могут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выступить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обладающие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активным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соответствующих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выборах.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Инициативная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группа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отзыву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председателя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Собрания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депутатов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–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главы</w:t>
      </w:r>
      <w:r>
        <w:rPr>
          <w:rFonts w:ascii="Times New Roman" w:hAnsi="Times New Roman"/>
          <w:bCs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bCs/>
          <w:sz w:val="28"/>
          <w:szCs w:val="28"/>
        </w:rPr>
        <w:t>сельского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поселения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обращается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Избирательную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комиссию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ходатайством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регистрации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группы.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ходатайстве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регистрации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группы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отзыву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председателя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Собрания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депутатов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–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главы</w:t>
      </w:r>
      <w:r>
        <w:rPr>
          <w:rFonts w:ascii="Times New Roman" w:hAnsi="Times New Roman"/>
          <w:bCs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bCs/>
          <w:sz w:val="28"/>
          <w:szCs w:val="28"/>
        </w:rPr>
        <w:t>сельского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поселения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фамилия,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отчество,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отзываемого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отзыва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председателя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Собрания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депутатов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–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главы</w:t>
      </w:r>
      <w:r>
        <w:rPr>
          <w:rFonts w:ascii="Times New Roman" w:hAnsi="Times New Roman"/>
          <w:bCs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bCs/>
          <w:sz w:val="28"/>
          <w:szCs w:val="28"/>
        </w:rPr>
        <w:t>сельского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поселения</w:t>
      </w:r>
      <w:r w:rsidRPr="00605E3A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фамилия,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отчество,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дата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рождения,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серия,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номер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дата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выдачи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паспорта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документа,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заменяющего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паспорт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гражданина,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наименования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выдавшего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адрес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жительства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каждого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члена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группы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уполномоченных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действовать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имени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где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предполагается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голосование,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числе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уполномоченного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представителя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финансовым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вопросам.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Ходатайство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группы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подписано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всеми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членами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группы.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6.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рассмотрении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ходатайства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группы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отзыву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председателя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Собрания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депутатов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–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главы</w:t>
      </w:r>
      <w:r>
        <w:rPr>
          <w:rFonts w:ascii="Times New Roman" w:hAnsi="Times New Roman"/>
          <w:bCs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bCs/>
          <w:sz w:val="28"/>
          <w:szCs w:val="28"/>
        </w:rPr>
        <w:t>сельского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поселения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комиссия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запрашивает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соответствующего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суда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копию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приговора,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судебного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постановления,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которым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совершение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председателем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Собрания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депутатов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–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главой</w:t>
      </w:r>
      <w:r>
        <w:rPr>
          <w:rFonts w:ascii="Times New Roman" w:hAnsi="Times New Roman"/>
          <w:bCs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bCs/>
          <w:sz w:val="28"/>
          <w:szCs w:val="28"/>
        </w:rPr>
        <w:t>сельского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поселения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противоправных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действий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(бездействия),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выдвигаемых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качестве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отзыва.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7.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ходатайства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документов,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представленных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группой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отзыву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председателя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Собрания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депутатов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–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главы</w:t>
      </w:r>
      <w:r>
        <w:rPr>
          <w:rFonts w:ascii="Times New Roman" w:hAnsi="Times New Roman"/>
          <w:bCs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bCs/>
          <w:sz w:val="28"/>
          <w:szCs w:val="28"/>
        </w:rPr>
        <w:t>сельского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поселения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требованиям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законодательства,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комиссия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принимает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направлении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их,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приговора,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судебного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постановления,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пункте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8.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поступления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ходатайства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группы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отзыву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председателя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Собрания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депутатов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–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главы</w:t>
      </w:r>
      <w:r>
        <w:rPr>
          <w:rFonts w:ascii="Times New Roman" w:hAnsi="Times New Roman"/>
          <w:bCs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bCs/>
          <w:sz w:val="28"/>
          <w:szCs w:val="28"/>
        </w:rPr>
        <w:t>сельского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поселения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приложенных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документов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открытом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заседании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проверяет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выносимого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отзыву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председателя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Собрания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депутатов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–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главы</w:t>
      </w:r>
      <w:r>
        <w:rPr>
          <w:rFonts w:ascii="Times New Roman" w:hAnsi="Times New Roman"/>
          <w:bCs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bCs/>
          <w:sz w:val="28"/>
          <w:szCs w:val="28"/>
        </w:rPr>
        <w:t>сельского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поселения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требованиям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законодательства.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данное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заседание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дачи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объяснений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поводу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обстоятельств,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выдвигаемых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качестве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оснований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отзыва,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приглашается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отзываемый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председатель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Собрания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депутатов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–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глава</w:t>
      </w:r>
      <w:r>
        <w:rPr>
          <w:rFonts w:ascii="Times New Roman" w:hAnsi="Times New Roman"/>
          <w:bCs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bCs/>
          <w:sz w:val="28"/>
          <w:szCs w:val="28"/>
        </w:rPr>
        <w:t>сельского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поселения</w:t>
      </w:r>
      <w:r w:rsidRPr="00605E3A">
        <w:rPr>
          <w:rFonts w:ascii="Times New Roman" w:hAnsi="Times New Roman"/>
          <w:sz w:val="28"/>
          <w:szCs w:val="28"/>
        </w:rPr>
        <w:t>.</w:t>
      </w:r>
    </w:p>
    <w:p w:rsidR="00294CBC" w:rsidRPr="00605E3A" w:rsidRDefault="00294CBC" w:rsidP="00B03041">
      <w:pPr>
        <w:autoSpaceDE w:val="0"/>
        <w:autoSpaceDN w:val="0"/>
        <w:adjustRightInd w:val="0"/>
        <w:spacing w:after="0" w:line="240" w:lineRule="atLeast"/>
        <w:ind w:firstLine="680"/>
        <w:jc w:val="both"/>
        <w:rPr>
          <w:rFonts w:ascii="Times New Roman" w:hAnsi="Times New Roman"/>
          <w:sz w:val="28"/>
          <w:szCs w:val="28"/>
          <w:lang w:val="hy-AM" w:eastAsia="hy-AM"/>
        </w:rPr>
      </w:pPr>
      <w:r w:rsidRPr="00605E3A">
        <w:rPr>
          <w:rFonts w:ascii="Times New Roman" w:hAnsi="Times New Roman"/>
          <w:sz w:val="28"/>
          <w:szCs w:val="28"/>
        </w:rPr>
        <w:t>9.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признает,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что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выносимый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отзыву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председателя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Собрания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депутатов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–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главы</w:t>
      </w:r>
      <w:r>
        <w:rPr>
          <w:rFonts w:ascii="Times New Roman" w:hAnsi="Times New Roman"/>
          <w:bCs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bCs/>
          <w:sz w:val="28"/>
          <w:szCs w:val="28"/>
        </w:rPr>
        <w:t>сельского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поселения</w:t>
      </w:r>
      <w:r w:rsidRPr="00605E3A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отвечает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требованиям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законодательства,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комиссия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15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регистрацию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группы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отзыву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председателя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Собрания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депутатов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–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главы</w:t>
      </w:r>
      <w:r>
        <w:rPr>
          <w:rFonts w:ascii="Times New Roman" w:hAnsi="Times New Roman"/>
          <w:bCs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bCs/>
          <w:sz w:val="28"/>
          <w:szCs w:val="28"/>
        </w:rPr>
        <w:t>сельского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поселения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выдает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регистрационное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свидетельство,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которое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действительно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следующего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регистрации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голосовании,</w:t>
      </w:r>
      <w:r>
        <w:rPr>
          <w:rFonts w:ascii="Times New Roman" w:hAnsi="Times New Roman"/>
          <w:sz w:val="28"/>
          <w:szCs w:val="28"/>
          <w:lang w:val="hy-AM"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 w:eastAsia="hy-AM"/>
        </w:rPr>
        <w:t>а</w:t>
      </w:r>
      <w:r>
        <w:rPr>
          <w:rFonts w:ascii="Times New Roman" w:hAnsi="Times New Roman"/>
          <w:sz w:val="28"/>
          <w:szCs w:val="28"/>
          <w:lang w:val="hy-AM"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 w:eastAsia="hy-AM"/>
        </w:rPr>
        <w:t>также</w:t>
      </w:r>
      <w:r>
        <w:rPr>
          <w:rFonts w:ascii="Times New Roman" w:hAnsi="Times New Roman"/>
          <w:sz w:val="28"/>
          <w:szCs w:val="28"/>
          <w:lang w:val="hy-AM"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 w:eastAsia="hy-AM"/>
        </w:rPr>
        <w:t>сообщает</w:t>
      </w:r>
      <w:r>
        <w:rPr>
          <w:rFonts w:ascii="Times New Roman" w:hAnsi="Times New Roman"/>
          <w:sz w:val="28"/>
          <w:szCs w:val="28"/>
          <w:lang w:val="hy-AM"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 w:eastAsia="hy-AM"/>
        </w:rPr>
        <w:t>об</w:t>
      </w:r>
      <w:r>
        <w:rPr>
          <w:rFonts w:ascii="Times New Roman" w:hAnsi="Times New Roman"/>
          <w:sz w:val="28"/>
          <w:szCs w:val="28"/>
          <w:lang w:val="hy-AM"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 w:eastAsia="hy-AM"/>
        </w:rPr>
        <w:t>этом</w:t>
      </w:r>
      <w:r>
        <w:rPr>
          <w:rFonts w:ascii="Times New Roman" w:hAnsi="Times New Roman"/>
          <w:sz w:val="28"/>
          <w:szCs w:val="28"/>
          <w:lang w:val="hy-AM"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 w:eastAsia="hy-AM"/>
        </w:rPr>
        <w:t>в</w:t>
      </w:r>
      <w:r>
        <w:rPr>
          <w:rFonts w:ascii="Times New Roman" w:hAnsi="Times New Roman"/>
          <w:sz w:val="28"/>
          <w:szCs w:val="28"/>
          <w:lang w:val="hy-AM"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 w:eastAsia="hy-AM"/>
        </w:rPr>
        <w:t>средства</w:t>
      </w:r>
      <w:r>
        <w:rPr>
          <w:rFonts w:ascii="Times New Roman" w:hAnsi="Times New Roman"/>
          <w:sz w:val="28"/>
          <w:szCs w:val="28"/>
          <w:lang w:val="hy-AM"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 w:eastAsia="hy-AM"/>
        </w:rPr>
        <w:t>массовой</w:t>
      </w:r>
      <w:r>
        <w:rPr>
          <w:rFonts w:ascii="Times New Roman" w:hAnsi="Times New Roman"/>
          <w:sz w:val="28"/>
          <w:szCs w:val="28"/>
          <w:lang w:val="hy-AM"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 w:eastAsia="hy-AM"/>
        </w:rPr>
        <w:t>информации</w:t>
      </w:r>
      <w:r w:rsidRPr="00605E3A">
        <w:rPr>
          <w:rFonts w:ascii="Times New Roman" w:hAnsi="Times New Roman"/>
          <w:sz w:val="28"/>
          <w:szCs w:val="28"/>
        </w:rPr>
        <w:t>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признает,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что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отзыва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председателя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Собрания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депутатов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–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главы</w:t>
      </w:r>
      <w:r>
        <w:rPr>
          <w:rFonts w:ascii="Times New Roman" w:hAnsi="Times New Roman"/>
          <w:bCs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bCs/>
          <w:sz w:val="28"/>
          <w:szCs w:val="28"/>
        </w:rPr>
        <w:t>сельского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поселения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отсутствуют,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комиссия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15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соответствующего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отказывает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группе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регистрации.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10.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председатель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Собрания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депутатов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–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глава</w:t>
      </w:r>
      <w:r>
        <w:rPr>
          <w:rFonts w:ascii="Times New Roman" w:hAnsi="Times New Roman"/>
          <w:bCs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bCs/>
          <w:sz w:val="28"/>
          <w:szCs w:val="28"/>
        </w:rPr>
        <w:t>сельского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поселения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имеет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опубликование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(обнародование)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счет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средств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объяснений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поводу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обстоятельств,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выдвигаемых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качестве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оснований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отзыва,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один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период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регистрации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группы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часов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предшествующего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голосования.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Опубликование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объяснений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председателя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Собрания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депутатов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–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главы</w:t>
      </w:r>
      <w:r>
        <w:rPr>
          <w:rFonts w:ascii="Times New Roman" w:hAnsi="Times New Roman"/>
          <w:bCs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bCs/>
          <w:sz w:val="28"/>
          <w:szCs w:val="28"/>
        </w:rPr>
        <w:t>сельского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поселения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производится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пунктом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52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объеме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25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процентов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объема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полосы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соответствующего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периодического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печатного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издания.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Обнародование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объяснений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председателя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Собрания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депутатов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–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главы</w:t>
      </w:r>
      <w:r>
        <w:rPr>
          <w:rFonts w:ascii="Times New Roman" w:hAnsi="Times New Roman"/>
          <w:bCs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bCs/>
          <w:sz w:val="28"/>
          <w:szCs w:val="28"/>
        </w:rPr>
        <w:t>сельского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поселения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производится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пунктом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52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объеме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одного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печатного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листа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формата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А-4.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Решение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способе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опубликования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(обнародования)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объяснений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председателя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Собрания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депутатов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–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главы</w:t>
      </w:r>
      <w:r>
        <w:rPr>
          <w:rFonts w:ascii="Times New Roman" w:hAnsi="Times New Roman"/>
          <w:bCs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bCs/>
          <w:sz w:val="28"/>
          <w:szCs w:val="28"/>
        </w:rPr>
        <w:t>сельского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поселения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принимается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выносимого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отзыву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председателя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Собрания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депутатов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–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главы</w:t>
      </w:r>
      <w:r>
        <w:rPr>
          <w:rFonts w:ascii="Times New Roman" w:hAnsi="Times New Roman"/>
          <w:bCs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bCs/>
          <w:sz w:val="28"/>
          <w:szCs w:val="28"/>
        </w:rPr>
        <w:t>сельского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поселения</w:t>
      </w:r>
      <w:r w:rsidRPr="00605E3A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требованиям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законодательства.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bCs/>
          <w:sz w:val="28"/>
          <w:szCs w:val="28"/>
        </w:rPr>
        <w:t>Председатель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Собрания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депутатов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–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глава</w:t>
      </w:r>
      <w:r>
        <w:rPr>
          <w:rFonts w:ascii="Times New Roman" w:hAnsi="Times New Roman"/>
          <w:bCs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bCs/>
          <w:sz w:val="28"/>
          <w:szCs w:val="28"/>
        </w:rPr>
        <w:t>сельского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поселения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вправе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назначать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конференции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дачи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избирателям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объяснений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поводу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обстоятельств,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выдвигаемых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качестве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оснований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отзыва.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письменному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заявлению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назначает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конференции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дачи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избирателям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объяснений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поводу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обстоятельств,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выдвигаемых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качестве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оснований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отзыва.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Депутат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председатель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Собрания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депутатов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–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глава</w:t>
      </w:r>
      <w:r>
        <w:rPr>
          <w:rFonts w:ascii="Times New Roman" w:hAnsi="Times New Roman"/>
          <w:bCs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bCs/>
          <w:sz w:val="28"/>
          <w:szCs w:val="28"/>
        </w:rPr>
        <w:t>сельского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поселения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вправе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давать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избирателям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объяснения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поводу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обстоятельств,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выдвигаемых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качестве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оснований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отзыва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формах,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противоречащих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федеральному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областному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законодательству,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настоящему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Уставу.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председатель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Собрания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депутатов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–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глава</w:t>
      </w:r>
      <w:r>
        <w:rPr>
          <w:rFonts w:ascii="Times New Roman" w:hAnsi="Times New Roman"/>
          <w:bCs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bCs/>
          <w:sz w:val="28"/>
          <w:szCs w:val="28"/>
        </w:rPr>
        <w:t>сельского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поселения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считается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отозванным,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отзыв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проголосовало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менее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половины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избирателей,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зарегистрированных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Екатериновском </w:t>
      </w:r>
      <w:r w:rsidRPr="00605E3A">
        <w:rPr>
          <w:rFonts w:ascii="Times New Roman" w:hAnsi="Times New Roman"/>
          <w:sz w:val="28"/>
          <w:szCs w:val="28"/>
        </w:rPr>
        <w:t>сельском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(избирательном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округе).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случаях,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предусмотренных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принципах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целях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получения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согласия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изменении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границ,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преобразовании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проводится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изменения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границ,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преобразования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изменения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границ,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преобразования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назначается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проводится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принимаемым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учетом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особенностей,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принципах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Федерации».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14.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Итоги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отзыву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председателя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Собрания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депутатов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–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главы</w:t>
      </w:r>
      <w:r>
        <w:rPr>
          <w:rFonts w:ascii="Times New Roman" w:hAnsi="Times New Roman"/>
          <w:bCs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bCs/>
          <w:sz w:val="28"/>
          <w:szCs w:val="28"/>
        </w:rPr>
        <w:t>сельского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поселения</w:t>
      </w:r>
      <w:r w:rsidRPr="00605E3A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итоги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изменения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границ,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преобразования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подлежат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официальному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опубликованию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(обнародованию).</w:t>
      </w:r>
    </w:p>
    <w:p w:rsidR="00294CBC" w:rsidRPr="00605E3A" w:rsidRDefault="00294CBC" w:rsidP="00B03041">
      <w:pPr>
        <w:spacing w:after="0" w:line="240" w:lineRule="atLeast"/>
        <w:ind w:firstLine="709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Правотворческая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</w:p>
    <w:p w:rsidR="00294CBC" w:rsidRPr="00605E3A" w:rsidRDefault="00294CBC" w:rsidP="00B03041">
      <w:pPr>
        <w:spacing w:after="0" w:line="240" w:lineRule="atLeast"/>
        <w:ind w:firstLine="709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правотворческой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может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выступить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инициативная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группа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обладающих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Минимальная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численность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группы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устанавливается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может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превышать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процента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числа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жителей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обладающих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правом.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отсутствия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регулирующего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реализации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правотворческой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рассмотрению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рассмотрение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проекта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внесенного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гражданами,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принципах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Федерации».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Проект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внесенный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реализации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правотворческой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подлежит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обязательному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рассмотрению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компетенции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которых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относится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соответствующего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трех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месяцев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внесения.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Представителям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группы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обеспечена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возможность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изложения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своей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позиции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рассмотрении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проекта.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проект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которого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внесен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реализации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правотворческой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относится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компетенции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проект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должен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рассмотрен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открытом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заседании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данного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Мотивированное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результатам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рассмотрения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проекта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внесенного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реализации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правотворческой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официально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письменной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форме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доведено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внесшей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группы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граждан.</w:t>
      </w:r>
    </w:p>
    <w:p w:rsidR="00294CBC" w:rsidRPr="00605E3A" w:rsidRDefault="00294CBC" w:rsidP="00B03041">
      <w:pPr>
        <w:spacing w:after="0" w:line="240" w:lineRule="atLeast"/>
        <w:ind w:firstLine="709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самоуправление</w:t>
      </w:r>
    </w:p>
    <w:p w:rsidR="00294CBC" w:rsidRPr="00605E3A" w:rsidRDefault="00294CBC" w:rsidP="00B03041">
      <w:pPr>
        <w:spacing w:after="0" w:line="240" w:lineRule="atLeast"/>
        <w:ind w:firstLine="709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понимается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самоорганизация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жительства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самостоятельного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свою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ответственность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собственных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значения.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Границы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которой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устанавливаются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предложению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проживающего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данной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территории.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Екатериновском </w:t>
      </w:r>
      <w:r w:rsidRPr="00605E3A">
        <w:rPr>
          <w:rFonts w:ascii="Times New Roman" w:hAnsi="Times New Roman"/>
          <w:sz w:val="28"/>
          <w:szCs w:val="28"/>
        </w:rPr>
        <w:t>сельском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непосредственно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посредством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конференций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посредством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создания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может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осуществляться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пределах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следующих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проживания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граждан: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подъезд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многоквартирного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жилого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дома;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многоквартирный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жилой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дом;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группа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жилых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домов;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жилой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микрорайон;</w:t>
      </w:r>
      <w:r>
        <w:rPr>
          <w:rFonts w:ascii="Times New Roman" w:hAnsi="Times New Roman"/>
          <w:sz w:val="28"/>
          <w:szCs w:val="28"/>
        </w:rPr>
        <w:t xml:space="preserve"> </w:t>
      </w:r>
      <w:r w:rsidRPr="00853BA1">
        <w:rPr>
          <w:rFonts w:ascii="Times New Roman" w:hAnsi="Times New Roman"/>
          <w:sz w:val="28"/>
          <w:szCs w:val="28"/>
        </w:rPr>
        <w:t xml:space="preserve">сельский населенный пункт, входящий в состав </w:t>
      </w:r>
      <w:r>
        <w:rPr>
          <w:rFonts w:ascii="Times New Roman" w:hAnsi="Times New Roman"/>
          <w:sz w:val="28"/>
          <w:szCs w:val="28"/>
        </w:rPr>
        <w:t>Екатериновского</w:t>
      </w:r>
      <w:r w:rsidRPr="00853BA1">
        <w:rPr>
          <w:rFonts w:ascii="Times New Roman" w:hAnsi="Times New Roman"/>
          <w:sz w:val="28"/>
          <w:szCs w:val="28"/>
        </w:rPr>
        <w:t xml:space="preserve"> сельского поселения;</w:t>
      </w:r>
      <w:r>
        <w:rPr>
          <w:rFonts w:ascii="Times New Roman" w:hAnsi="Times New Roman"/>
          <w:i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проживания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4.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конференциях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проживающих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соответствующей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территории.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считается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учрежденным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момента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регистрации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Администрацией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6.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устанавливаются: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которой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осуществляется;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цели,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задачи,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формы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деятельности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формирования,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прекращения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обязанности,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4)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решений;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5)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приобретения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имущества,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пользования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распоряжения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имуществом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финансовыми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средствами;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6)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прекращения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7.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Дополнительные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требования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устанавливаться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могут.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8.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считается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конференцией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проголосовали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более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половины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(делегатов),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принявших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конференции.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9.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регистрации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лицо,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уполномоченное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конференцией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30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календарных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представляет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Администрацию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экземпляра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протокол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конференции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устава.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должен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заверен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подписью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уполномоченного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конференцией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иметь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прошитые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пронумерованные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страницы.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Основаниями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отказа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регистрации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могут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только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противоречие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Конституции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настоящему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Уставу,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нормативным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актам.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Отказ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регистрации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должен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мотивированным.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Решение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регистрации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либо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отказе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регистрации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принимается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30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календарных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поступления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Администрацию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регистрации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делается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этом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отметка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даты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регистрации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регистрационного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номера,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заверенная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подписью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печатью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Один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экземпляр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зарегистрированного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копия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отказа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регистрации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копия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15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календарных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регистрации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выдаются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лицу,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уполномоченному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конференцией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Регистрация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изменений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регистрации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10.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может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являться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юридическим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подлежит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регистрации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организационно-правовой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форме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некоммерческой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считается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правомочным,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принимают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менее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одной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трети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жителей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соответствующей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достигших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шестнадцатилетнего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возраста.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Конференция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считается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правомочной,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принимают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менее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двух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третей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избранных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делегатов,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представляющих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менее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одной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трети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жителей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соответствующей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достигших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шестнадцатилетнего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возраста.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исключительным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полномочиям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конференции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осуществляющих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относятся: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структуры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внесение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изменений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дополнений;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4)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определение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направлений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деятельности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5)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утверждение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сметы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доходов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расходов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отчета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исполнении;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6)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рассмотрение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утверждение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отчетов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деятельности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конференции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считается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принятым,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проголосовали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более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половины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(делегатов),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принявших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конференции,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14.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самоуправления: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представляют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интересы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проживающего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соответствующей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территории;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обеспечивают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конференциях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могут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хозяйственную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деятельность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благоустройству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иную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хозяйственную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деятельность,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направленную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удовлетворение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социально-бытовых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потребностей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проживающих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соответствующей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счет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средств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основании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договора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между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использованием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средств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4)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вправе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вносить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проекты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подлежащие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обязательному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рассмотрению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этими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компетенции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которых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отнесено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актов.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15.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Средства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могут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выделяться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территориальному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самоуправлению,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зарегистрированному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качестве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юридического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заключения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договоров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между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Администрацией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которыми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берут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себя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обязательства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благоустройству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деятельности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непосредственному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обеспечению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жизнедеятельности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Средства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могут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выделяться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территориальному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формах,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предусмотренных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кодексом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16.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условия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выделения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необходимых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средств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части,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урегулированной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Уставом,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может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устанавливаться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нормативными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Староста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пункта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взаимодействия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жителей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пункта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значения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сельском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пункте,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расположенном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Екатериновском </w:t>
      </w:r>
      <w:r w:rsidRPr="00605E3A">
        <w:rPr>
          <w:rFonts w:ascii="Times New Roman" w:hAnsi="Times New Roman"/>
          <w:sz w:val="28"/>
          <w:szCs w:val="28"/>
        </w:rPr>
        <w:t>сельском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может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назначаться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староста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пункта.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Староста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пункта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назначается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представлению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схода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пункта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числа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проживающих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данного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пункта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обладающих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активным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правом.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Староста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пункта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является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лицом,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замещающим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государственную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должность,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службы,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муниципальную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службы,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может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состоять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трудовых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отношениях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непосредственно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связанных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ними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отношениях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4.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Старостой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пункта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может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назначено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лицо: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замещающее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государственную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должность,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службы,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муниципальную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службы;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признанное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судом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недееспособным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ограниченно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дееспособным;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имеющее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непогашенную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неснятую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судимость.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старосты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пункта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составляет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294CBC" w:rsidRPr="00605E3A" w:rsidRDefault="00294CBC" w:rsidP="00B03041">
      <w:pPr>
        <w:spacing w:after="0" w:line="240" w:lineRule="atLeast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лет.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Полномочия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старосты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пункта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прекращаются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досрочно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представлению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схода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пункта,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случаях,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пунктами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10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40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принципах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Федерации».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6.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Староста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пункта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возложенных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задач: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взаимодействует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предприятиями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учреждениями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организациями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значения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сельском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пункте;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взаимодействует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населением,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числе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посредством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сходах,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собраниях,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конференциях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направляет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результатам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мероприятий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обращения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предложения,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числе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оформленные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виде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проектов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подлежащие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обязательному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рассмотрению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информирует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жителей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пункта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содействует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доведении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информации,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полученной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4)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содействует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публичных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слушаний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обсуждений,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обнародовании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результатов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сельском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пункте;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5)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предусмотренные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нормативным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7.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Гарантии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деятельности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статуса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старосты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пункта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могут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устанавливаться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нормативным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14.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Публичные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слушания,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обсуждения</w:t>
      </w:r>
    </w:p>
    <w:p w:rsidR="00294CBC" w:rsidRPr="00605E3A" w:rsidRDefault="00294CBC" w:rsidP="00B03041">
      <w:pPr>
        <w:spacing w:after="0" w:line="240" w:lineRule="atLeast"/>
        <w:ind w:firstLine="709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обсуждения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проектов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значения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жителей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председателем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Собрания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депутатов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–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главой</w:t>
      </w:r>
      <w:r>
        <w:rPr>
          <w:rFonts w:ascii="Times New Roman" w:hAnsi="Times New Roman"/>
          <w:bCs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bCs/>
          <w:sz w:val="28"/>
          <w:szCs w:val="28"/>
        </w:rPr>
        <w:t>сельского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поселения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могут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проводиться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публичные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слушания.</w:t>
      </w:r>
    </w:p>
    <w:p w:rsidR="00294CBC" w:rsidRPr="003F7578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Публичные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слушания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проводятся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3F7578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3F7578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3F7578">
        <w:rPr>
          <w:rFonts w:ascii="Times New Roman" w:hAnsi="Times New Roman"/>
          <w:bCs/>
          <w:sz w:val="28"/>
          <w:szCs w:val="28"/>
        </w:rPr>
        <w:t>председателя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3F7578">
        <w:rPr>
          <w:rFonts w:ascii="Times New Roman" w:hAnsi="Times New Roman"/>
          <w:bCs/>
          <w:sz w:val="28"/>
          <w:szCs w:val="28"/>
        </w:rPr>
        <w:t>Собрания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3F7578">
        <w:rPr>
          <w:rFonts w:ascii="Times New Roman" w:hAnsi="Times New Roman"/>
          <w:bCs/>
          <w:sz w:val="28"/>
          <w:szCs w:val="28"/>
        </w:rPr>
        <w:t>депутатов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3F7578">
        <w:rPr>
          <w:rFonts w:ascii="Times New Roman" w:hAnsi="Times New Roman"/>
          <w:bCs/>
          <w:sz w:val="28"/>
          <w:szCs w:val="28"/>
        </w:rPr>
        <w:t>–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3F7578">
        <w:rPr>
          <w:rFonts w:ascii="Times New Roman" w:hAnsi="Times New Roman"/>
          <w:bCs/>
          <w:sz w:val="28"/>
          <w:szCs w:val="28"/>
        </w:rPr>
        <w:t>главы</w:t>
      </w:r>
      <w:r>
        <w:rPr>
          <w:rFonts w:ascii="Times New Roman" w:hAnsi="Times New Roman"/>
          <w:bCs/>
          <w:sz w:val="28"/>
          <w:szCs w:val="28"/>
        </w:rPr>
        <w:t xml:space="preserve"> Екатериновского </w:t>
      </w:r>
      <w:r w:rsidRPr="003F7578">
        <w:rPr>
          <w:rFonts w:ascii="Times New Roman" w:hAnsi="Times New Roman"/>
          <w:bCs/>
          <w:sz w:val="28"/>
          <w:szCs w:val="28"/>
        </w:rPr>
        <w:t>сельского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3F7578">
        <w:rPr>
          <w:rFonts w:ascii="Times New Roman" w:hAnsi="Times New Roman"/>
          <w:bCs/>
          <w:sz w:val="28"/>
          <w:szCs w:val="28"/>
        </w:rPr>
        <w:t>поселения</w:t>
      </w:r>
      <w:r>
        <w:t xml:space="preserve"> </w:t>
      </w:r>
      <w:r w:rsidRPr="003F7578">
        <w:rPr>
          <w:rFonts w:ascii="Times New Roman" w:hAnsi="Times New Roman"/>
          <w:bCs/>
          <w:sz w:val="28"/>
          <w:szCs w:val="28"/>
        </w:rPr>
        <w:t>или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3F7578">
        <w:rPr>
          <w:rFonts w:ascii="Times New Roman" w:hAnsi="Times New Roman"/>
          <w:bCs/>
          <w:sz w:val="28"/>
          <w:szCs w:val="28"/>
        </w:rPr>
        <w:t>главы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3F7578">
        <w:rPr>
          <w:rFonts w:ascii="Times New Roman" w:hAnsi="Times New Roman"/>
          <w:bCs/>
          <w:sz w:val="28"/>
          <w:szCs w:val="28"/>
        </w:rPr>
        <w:t>Администрации</w:t>
      </w:r>
      <w:r>
        <w:rPr>
          <w:rFonts w:ascii="Times New Roman" w:hAnsi="Times New Roman"/>
          <w:bCs/>
          <w:sz w:val="28"/>
          <w:szCs w:val="28"/>
        </w:rPr>
        <w:t xml:space="preserve"> Екатериновского </w:t>
      </w:r>
      <w:r w:rsidRPr="003F7578">
        <w:rPr>
          <w:rFonts w:ascii="Times New Roman" w:hAnsi="Times New Roman"/>
          <w:bCs/>
          <w:sz w:val="28"/>
          <w:szCs w:val="28"/>
        </w:rPr>
        <w:t>сельского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3F7578">
        <w:rPr>
          <w:rFonts w:ascii="Times New Roman" w:hAnsi="Times New Roman"/>
          <w:bCs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3F7578">
        <w:rPr>
          <w:rFonts w:ascii="Times New Roman" w:hAnsi="Times New Roman"/>
          <w:sz w:val="28"/>
          <w:szCs w:val="28"/>
        </w:rPr>
        <w:t>Публичные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3F7578">
        <w:rPr>
          <w:rFonts w:ascii="Times New Roman" w:hAnsi="Times New Roman"/>
          <w:sz w:val="28"/>
          <w:szCs w:val="28"/>
        </w:rPr>
        <w:t>слушания,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3F7578">
        <w:rPr>
          <w:rFonts w:ascii="Times New Roman" w:hAnsi="Times New Roman"/>
          <w:sz w:val="28"/>
          <w:szCs w:val="28"/>
        </w:rPr>
        <w:t>проводимые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3F7578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3F7578">
        <w:rPr>
          <w:rFonts w:ascii="Times New Roman" w:hAnsi="Times New Roman"/>
          <w:sz w:val="28"/>
          <w:szCs w:val="28"/>
        </w:rPr>
        <w:t>инициативе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3F7578">
        <w:rPr>
          <w:rFonts w:ascii="Times New Roman" w:hAnsi="Times New Roman"/>
          <w:sz w:val="28"/>
          <w:szCs w:val="28"/>
        </w:rPr>
        <w:t>населения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3F7578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3F7578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3F7578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3F7578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3F7578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3F7578">
        <w:rPr>
          <w:rFonts w:ascii="Times New Roman" w:hAnsi="Times New Roman"/>
          <w:sz w:val="28"/>
          <w:szCs w:val="28"/>
        </w:rPr>
        <w:t>назначаются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3F7578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3F7578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3F7578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3F7578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3F7578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3F7578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3F7578">
        <w:rPr>
          <w:rFonts w:ascii="Times New Roman" w:hAnsi="Times New Roman"/>
          <w:sz w:val="28"/>
          <w:szCs w:val="28"/>
        </w:rPr>
        <w:t>инициативе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3F7578">
        <w:rPr>
          <w:rFonts w:ascii="Times New Roman" w:hAnsi="Times New Roman"/>
          <w:bCs/>
          <w:sz w:val="28"/>
          <w:szCs w:val="28"/>
        </w:rPr>
        <w:t>председателя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3F7578">
        <w:rPr>
          <w:rFonts w:ascii="Times New Roman" w:hAnsi="Times New Roman"/>
          <w:bCs/>
          <w:sz w:val="28"/>
          <w:szCs w:val="28"/>
        </w:rPr>
        <w:t>Собрания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3F7578">
        <w:rPr>
          <w:rFonts w:ascii="Times New Roman" w:hAnsi="Times New Roman"/>
          <w:bCs/>
          <w:sz w:val="28"/>
          <w:szCs w:val="28"/>
        </w:rPr>
        <w:t>депутатов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3F7578">
        <w:rPr>
          <w:rFonts w:ascii="Times New Roman" w:hAnsi="Times New Roman"/>
          <w:bCs/>
          <w:sz w:val="28"/>
          <w:szCs w:val="28"/>
        </w:rPr>
        <w:t>–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3F7578">
        <w:rPr>
          <w:rFonts w:ascii="Times New Roman" w:hAnsi="Times New Roman"/>
          <w:bCs/>
          <w:sz w:val="28"/>
          <w:szCs w:val="28"/>
        </w:rPr>
        <w:t>главы</w:t>
      </w:r>
      <w:r>
        <w:rPr>
          <w:rFonts w:ascii="Times New Roman" w:hAnsi="Times New Roman"/>
          <w:bCs/>
          <w:sz w:val="28"/>
          <w:szCs w:val="28"/>
        </w:rPr>
        <w:t xml:space="preserve"> Екатериновского </w:t>
      </w:r>
      <w:r w:rsidRPr="003F7578">
        <w:rPr>
          <w:rFonts w:ascii="Times New Roman" w:hAnsi="Times New Roman"/>
          <w:bCs/>
          <w:sz w:val="28"/>
          <w:szCs w:val="28"/>
        </w:rPr>
        <w:t>сельского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3F7578">
        <w:rPr>
          <w:rFonts w:ascii="Times New Roman" w:hAnsi="Times New Roman"/>
          <w:bCs/>
          <w:sz w:val="28"/>
          <w:szCs w:val="28"/>
        </w:rPr>
        <w:t>поселения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3F7578">
        <w:rPr>
          <w:rFonts w:ascii="Times New Roman" w:hAnsi="Times New Roman"/>
          <w:bCs/>
          <w:sz w:val="28"/>
          <w:szCs w:val="28"/>
        </w:rPr>
        <w:t>или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3F7578">
        <w:rPr>
          <w:rFonts w:ascii="Times New Roman" w:hAnsi="Times New Roman"/>
          <w:bCs/>
          <w:sz w:val="28"/>
          <w:szCs w:val="28"/>
        </w:rPr>
        <w:t>главы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3F7578">
        <w:rPr>
          <w:rFonts w:ascii="Times New Roman" w:hAnsi="Times New Roman"/>
          <w:bCs/>
          <w:sz w:val="28"/>
          <w:szCs w:val="28"/>
        </w:rPr>
        <w:t>Администрации</w:t>
      </w:r>
      <w:r>
        <w:rPr>
          <w:rFonts w:ascii="Times New Roman" w:hAnsi="Times New Roman"/>
          <w:bCs/>
          <w:sz w:val="28"/>
          <w:szCs w:val="28"/>
        </w:rPr>
        <w:t xml:space="preserve"> Екатериновского </w:t>
      </w:r>
      <w:r w:rsidRPr="003F7578">
        <w:rPr>
          <w:rFonts w:ascii="Times New Roman" w:hAnsi="Times New Roman"/>
          <w:bCs/>
          <w:sz w:val="28"/>
          <w:szCs w:val="28"/>
        </w:rPr>
        <w:t>сельского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3F7578">
        <w:rPr>
          <w:rFonts w:ascii="Times New Roman" w:hAnsi="Times New Roman"/>
          <w:bCs/>
          <w:sz w:val="28"/>
          <w:szCs w:val="28"/>
        </w:rPr>
        <w:t>поселения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3F7578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3F7578">
        <w:rPr>
          <w:rFonts w:ascii="Times New Roman" w:hAnsi="Times New Roman"/>
          <w:bCs/>
          <w:sz w:val="28"/>
          <w:szCs w:val="28"/>
        </w:rPr>
        <w:t>председателем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3F7578">
        <w:rPr>
          <w:rFonts w:ascii="Times New Roman" w:hAnsi="Times New Roman"/>
          <w:bCs/>
          <w:sz w:val="28"/>
          <w:szCs w:val="28"/>
        </w:rPr>
        <w:t>Собрания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3F7578">
        <w:rPr>
          <w:rFonts w:ascii="Times New Roman" w:hAnsi="Times New Roman"/>
          <w:bCs/>
          <w:sz w:val="28"/>
          <w:szCs w:val="28"/>
        </w:rPr>
        <w:t>депутатов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3F7578">
        <w:rPr>
          <w:rFonts w:ascii="Times New Roman" w:hAnsi="Times New Roman"/>
          <w:bCs/>
          <w:sz w:val="28"/>
          <w:szCs w:val="28"/>
        </w:rPr>
        <w:t>–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3F7578">
        <w:rPr>
          <w:rFonts w:ascii="Times New Roman" w:hAnsi="Times New Roman"/>
          <w:bCs/>
          <w:sz w:val="28"/>
          <w:szCs w:val="28"/>
        </w:rPr>
        <w:t>главой</w:t>
      </w:r>
      <w:r>
        <w:rPr>
          <w:rFonts w:ascii="Times New Roman" w:hAnsi="Times New Roman"/>
          <w:bCs/>
          <w:sz w:val="28"/>
          <w:szCs w:val="28"/>
        </w:rPr>
        <w:t xml:space="preserve"> Екатериновского </w:t>
      </w:r>
      <w:r w:rsidRPr="003F7578">
        <w:rPr>
          <w:rFonts w:ascii="Times New Roman" w:hAnsi="Times New Roman"/>
          <w:bCs/>
          <w:sz w:val="28"/>
          <w:szCs w:val="28"/>
        </w:rPr>
        <w:t>сельского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3F7578">
        <w:rPr>
          <w:rFonts w:ascii="Times New Roman" w:hAnsi="Times New Roman"/>
          <w:bCs/>
          <w:sz w:val="28"/>
          <w:szCs w:val="28"/>
        </w:rPr>
        <w:t>поселения</w:t>
      </w:r>
      <w:r w:rsidRPr="003F7578">
        <w:rPr>
          <w:rFonts w:ascii="Times New Roman" w:hAnsi="Times New Roman"/>
          <w:sz w:val="28"/>
          <w:szCs w:val="28"/>
        </w:rPr>
        <w:t>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публичные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слушания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выноситься: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проект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Екатериновское </w:t>
      </w:r>
      <w:r w:rsidRPr="00605E3A">
        <w:rPr>
          <w:rFonts w:ascii="Times New Roman" w:hAnsi="Times New Roman"/>
          <w:sz w:val="28"/>
          <w:szCs w:val="28"/>
        </w:rPr>
        <w:t>сельское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поселение»,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проект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нормативного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внесении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изменений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дополнений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данный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Екатериновское </w:t>
      </w:r>
      <w:r w:rsidRPr="00605E3A">
        <w:rPr>
          <w:rFonts w:ascii="Times New Roman" w:hAnsi="Times New Roman"/>
          <w:sz w:val="28"/>
          <w:szCs w:val="28"/>
        </w:rPr>
        <w:t>сельское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поселение»,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кроме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когда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вносятся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изменения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форме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точного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воспроизведения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положений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Конституции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целях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Екатериновское </w:t>
      </w:r>
      <w:r w:rsidRPr="00605E3A">
        <w:rPr>
          <w:rFonts w:ascii="Times New Roman" w:hAnsi="Times New Roman"/>
          <w:sz w:val="28"/>
          <w:szCs w:val="28"/>
        </w:rPr>
        <w:t>сельское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поселение»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этими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нормативными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актами;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проект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отчет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исполнении;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проект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стратегии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социально-экономического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развития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4)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преобразовании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за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исключением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случаев,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если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в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соответствии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статьей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13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Федерального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закона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принципах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для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преобразования</w:t>
      </w:r>
      <w:r>
        <w:rPr>
          <w:rFonts w:ascii="Times New Roman" w:hAnsi="Times New Roman"/>
          <w:sz w:val="28"/>
          <w:szCs w:val="28"/>
          <w:lang w:eastAsia="hy-AM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  <w:lang w:eastAsia="hy-AM"/>
        </w:rPr>
        <w:t>сельского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поселения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требуется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получение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согласия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населения</w:t>
      </w:r>
      <w:r>
        <w:rPr>
          <w:rFonts w:ascii="Times New Roman" w:hAnsi="Times New Roman"/>
          <w:sz w:val="28"/>
          <w:szCs w:val="28"/>
          <w:lang w:eastAsia="hy-AM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  <w:lang w:eastAsia="hy-AM"/>
        </w:rPr>
        <w:t>сельского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поселения,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выраженного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путем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голосования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либо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на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сходах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граждан.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4.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публичных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слушаний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может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выступить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инициативная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группа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составе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менее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10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жителей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обладающих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правом.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поддержку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публичных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слушаний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инициативная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группа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представляет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подписи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менее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процентов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жителей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обладающих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правом.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ходатайстве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группы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публичных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слушаний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фамилия,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отчество,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адрес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жительства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каждого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члена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группы,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выносимый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публичные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слушания,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обоснование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необходимости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публичных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слушаний,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предлагаемый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состав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выступающих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публичных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слушаниях.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ходатайству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прилагается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проект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выносимого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публичные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слушания,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информационные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аналитические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материалы,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относящиеся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теме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публичных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слушаний.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назначении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публичных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слушаний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должен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рассмотрен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позднее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через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30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календарных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поступления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ходатайства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группы.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отказе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назначении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публичных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слушаний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данное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направляется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членам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группы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15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календарных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принятия.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причины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отказа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публичных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слушаний.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6.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постановление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председателя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Собрания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депутатов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–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главы</w:t>
      </w:r>
      <w:r>
        <w:rPr>
          <w:rFonts w:ascii="Times New Roman" w:hAnsi="Times New Roman"/>
          <w:bCs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bCs/>
          <w:sz w:val="28"/>
          <w:szCs w:val="28"/>
        </w:rPr>
        <w:t>сельского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поселения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назначении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публичных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слушаний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времени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публичных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слушаний,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проект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выносимого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публичные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слушания,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позднее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календарных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публичных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слушаний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подлежат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официальному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опубликованию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(обнародованию).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7.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принявший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назначении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публичных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слушаний,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определяет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выступающих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публичных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слушаниях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учетом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предложений,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поступивших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населения.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Участникам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публичных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слушаний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обеспечивается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возможность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высказать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мнение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проекту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вынесенного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публичные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слушания.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8.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публичных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слушаниях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председательствует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председатель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Собрания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депутатов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–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глава</w:t>
      </w:r>
      <w:r>
        <w:rPr>
          <w:rFonts w:ascii="Times New Roman" w:hAnsi="Times New Roman"/>
          <w:bCs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bCs/>
          <w:sz w:val="28"/>
          <w:szCs w:val="28"/>
        </w:rPr>
        <w:t>сельского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поселения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либо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лицо,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определяемое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назначившим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публичные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слушания.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Председательствующий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подписывает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протокол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публичных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слушаний.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9.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результатах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публичных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слушаний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составляется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заключение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мотивированным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обоснованием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подписываемое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председателем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Собрания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депутатов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–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главой</w:t>
      </w:r>
      <w:r>
        <w:rPr>
          <w:rFonts w:ascii="Times New Roman" w:hAnsi="Times New Roman"/>
          <w:bCs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bCs/>
          <w:sz w:val="28"/>
          <w:szCs w:val="28"/>
        </w:rPr>
        <w:t>сельского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главой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Администрации</w:t>
      </w:r>
      <w:r>
        <w:rPr>
          <w:rFonts w:ascii="Times New Roman" w:hAnsi="Times New Roman"/>
          <w:bCs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bCs/>
          <w:sz w:val="28"/>
          <w:szCs w:val="28"/>
        </w:rPr>
        <w:t>сельского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поселения.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Заключение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результатах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публичных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слушаний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подлежит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официальному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опубликованию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(обнародованию)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позднее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через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30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календарных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окончания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публичных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слушаний.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10.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публичных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слушаний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части,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урегулированной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Уставом,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может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устанавливаться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публичных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слушаний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вопросам,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предусмотренным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Градостроительным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кодексом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устанавливается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требованиями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Градостроительного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кодекса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вопросам,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28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принципах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относящимся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компетенции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проводятся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обсуждения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публичные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слушания.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обсуждений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определяется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учетом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положений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законодательства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градостроительной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деятельности.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15.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</w:p>
    <w:p w:rsidR="00294CBC" w:rsidRPr="00605E3A" w:rsidRDefault="00294CBC" w:rsidP="00B03041">
      <w:pPr>
        <w:spacing w:after="0" w:line="240" w:lineRule="atLeast"/>
        <w:ind w:firstLine="709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обсуждения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значения,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информирования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деятельности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могут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проводиться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проводится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случаях,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предусмотренных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проводимое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назначается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соответственно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главой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проводимое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назначается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связанного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может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выступить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инициативная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группа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составе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менее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10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жителей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обладающих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правом.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поддержку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инициативная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группа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представляет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подписи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менее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процентов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жителей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обладающих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проживающих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ходатайстве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группы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фамилия,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отчество,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адрес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жительства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каждого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члена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группы,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выносимый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обоснование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необходимости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4.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назначении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должен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рассмотрен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позднее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через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30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календарных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поступления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ходатайства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группы.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отказе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назначении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данное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направляется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членам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группы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15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календарных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принятия.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причины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отказа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постановление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назначении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времени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позднее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15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календарных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подлежит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официальному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опубликованию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(обнародованию).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6.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обеспечивается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Администрацией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председательствует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либо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лицо,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определенное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назначившим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Председательствующий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подписывает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протокол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7.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может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принимать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обращения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уполномоченных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представлять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взаимоотношениях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проводимое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вопросам,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связанным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принимает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вопросам,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отнесенным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компетенции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8.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связанное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считается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правомочным,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принимают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менее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половины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жителей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соответствующей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обладающих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правом.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9.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обращения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считаются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принятыми,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проголосовали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более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половины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принявших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10.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Обращения,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подлежат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обязательному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рассмотрению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компетенции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которых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отнесено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содержащихся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обращениях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направлением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письменного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ответа.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Итоги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подлежат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официальному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опубликованию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(обнародованию)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позднее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через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30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календарных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назначения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части,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урегулированной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Уставом,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могут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устанавливаться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назначения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проводимого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целях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определяются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самоуправления.</w:t>
      </w:r>
    </w:p>
    <w:p w:rsidR="00294CBC" w:rsidRPr="00605E3A" w:rsidRDefault="00294CBC" w:rsidP="00B03041">
      <w:pPr>
        <w:spacing w:after="0" w:line="240" w:lineRule="atLeast"/>
        <w:ind w:firstLine="709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16.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Конференция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делегатов)</w:t>
      </w:r>
    </w:p>
    <w:p w:rsidR="00294CBC" w:rsidRPr="00605E3A" w:rsidRDefault="00294CBC" w:rsidP="00B03041">
      <w:pPr>
        <w:spacing w:after="0" w:line="240" w:lineRule="atLeast"/>
        <w:ind w:firstLine="709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необходимости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проживающих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нескольких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пунктах,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входящих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состав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случаях,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когда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затруднено,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случаях,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предусмотренных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могут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осуществляться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конференцией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делегатов).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Назначение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конференции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делегатов)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15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назначения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особенностями,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статьей.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Делегаты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конференцию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делегатов)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проводимых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15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Устава.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делегатов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конференции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делегатов)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разделяется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округа,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каждом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которых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проводится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Границы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округов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устанавливаются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соответственно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постановлением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назначении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конференции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делегатов).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соблюдаться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примерное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равенство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округов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числу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имеющих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участвовать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граждан.</w:t>
      </w:r>
      <w:r>
        <w:rPr>
          <w:rFonts w:ascii="Times New Roman" w:hAnsi="Times New Roman"/>
          <w:sz w:val="28"/>
          <w:szCs w:val="28"/>
        </w:rPr>
        <w:t xml:space="preserve"> </w:t>
      </w:r>
      <w:r w:rsidRPr="000568AD">
        <w:rPr>
          <w:rFonts w:ascii="Times New Roman" w:hAnsi="Times New Roman"/>
          <w:sz w:val="28"/>
          <w:szCs w:val="28"/>
        </w:rPr>
        <w:t>Если для достижения примерного равенства округов по числу граждан необходимо включить в состав округа несколько населенных пунктов, требование о примерном равенстве округов не применяется, округ образуется в границах каждого из указанных населенных пунктов.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4.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Конференция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делегатов),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связанная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считается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правомочной,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принимают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менее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двух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третей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избранных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делегатов,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представляющих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менее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половины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жителей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соответствующей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обладающих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правом.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обращения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конференции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делегатов)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считаются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принятыми,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проголосовали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более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половины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делегатов,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принявших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конференции.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6.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Итоги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конференции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делегатов)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подлежат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официальному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опубликованию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(обнародованию)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позднее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через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30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календарных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конференции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делегатов).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7.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назначения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конференции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делегатов),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делегатов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части,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урегулированной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Уставом,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может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устанавливаться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8.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назначения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конференции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делегатов),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делегатов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конференции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делегатов),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проводимой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целях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определяется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17.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Опрос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</w:p>
    <w:p w:rsidR="00294CBC" w:rsidRPr="00605E3A" w:rsidRDefault="00294CBC" w:rsidP="00B03041">
      <w:pPr>
        <w:spacing w:after="0" w:line="240" w:lineRule="atLeast"/>
        <w:ind w:firstLine="709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Опрос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проводится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всей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выявления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учета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власти.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Результаты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опроса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носят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рекомендательный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характер.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опросе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имеют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участвовать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жители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обладающие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правом.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Опрос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проводится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инициативе: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значения;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учета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изменении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целевого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назначения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земель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объектов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регионального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межрегионального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значения.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4.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назначения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опроса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определяется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Уставом,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28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декабря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2005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436-ЗС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области».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назначении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опроса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принимается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нормативном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назначении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опроса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устанавливаются: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дата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сроки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опроса;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формулировка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(вопросов),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предлагаемого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(предлагаемых)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опроса;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методика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опроса;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4)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форма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опросного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листа;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5)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минимальная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численность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жителей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участвующих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опросе.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6.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Опрос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назначается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позднее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через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90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после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поступления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позднее,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10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опроса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7.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Жители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проинформированы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опроса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менее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10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8.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Финансирование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мероприятий,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связанных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подготовкой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опроса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осуществляется: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счет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средств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опроса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счет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средств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опроса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trike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9.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результатов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опроса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подготовки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заключения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результатах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опроса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создается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комиссия.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деятельности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комиссии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результатов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опроса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подготовки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утверждения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заключения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результатах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опроса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устанавливаются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10.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назначения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опроса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части,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урегулированной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Уставом,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может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устанавливаться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18.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Обращения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</w:p>
    <w:p w:rsidR="00294CBC" w:rsidRPr="00605E3A" w:rsidRDefault="00294CBC" w:rsidP="00B03041">
      <w:pPr>
        <w:spacing w:after="0" w:line="240" w:lineRule="atLeast"/>
        <w:ind w:firstLine="709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имеют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индивидуальные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коллективные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обращения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Обращения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подлежат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рассмотрению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сроки,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2006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59-ФЗ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рассмотрения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обращений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Федерации».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нарушение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сроков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рассмотрения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обращений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несут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ответственность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законодательством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Федерации.</w:t>
      </w:r>
    </w:p>
    <w:p w:rsidR="00294CBC" w:rsidRPr="00605E3A" w:rsidRDefault="00294CBC" w:rsidP="00B03041">
      <w:pPr>
        <w:spacing w:after="0" w:line="240" w:lineRule="atLeast"/>
        <w:ind w:firstLine="709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19.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Другие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формы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непосредственного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осуществлении</w:t>
      </w:r>
    </w:p>
    <w:p w:rsidR="00294CBC" w:rsidRPr="00605E3A" w:rsidRDefault="00294CBC" w:rsidP="00B03041">
      <w:pPr>
        <w:spacing w:after="0" w:line="240" w:lineRule="atLeast"/>
        <w:ind w:firstLine="709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Наряду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предусмотренными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принципах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формами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непосредственного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вправе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участвовать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формах,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противоречащих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Конституции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Непосредственное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основываются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принципах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законности,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добровольности.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Государственные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содействовать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непосредственном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самоуправления.</w:t>
      </w:r>
    </w:p>
    <w:p w:rsidR="00294CBC" w:rsidRPr="00605E3A" w:rsidRDefault="00294CBC" w:rsidP="00B03041">
      <w:pPr>
        <w:spacing w:after="0" w:line="240" w:lineRule="atLeast"/>
        <w:ind w:firstLine="709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Казачество</w:t>
      </w:r>
    </w:p>
    <w:p w:rsidR="00294CBC" w:rsidRPr="00605E3A" w:rsidRDefault="00294CBC" w:rsidP="00B03041">
      <w:pPr>
        <w:spacing w:after="0" w:line="240" w:lineRule="atLeast"/>
        <w:ind w:firstLine="709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20.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Казачьи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общества</w:t>
      </w:r>
    </w:p>
    <w:p w:rsidR="00294CBC" w:rsidRPr="00605E3A" w:rsidRDefault="00294CBC" w:rsidP="00B03041">
      <w:pPr>
        <w:spacing w:after="0" w:line="240" w:lineRule="atLeast"/>
        <w:ind w:firstLine="709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казачеством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понимаются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являющиеся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членами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казачьих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Казачье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форма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объединившихся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интересов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целях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возрождения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казачества,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защиты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сохранения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традиционных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жизни,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хозяйствования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культуры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казачества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законодательством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(некоммерческая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организация).</w:t>
      </w:r>
    </w:p>
    <w:p w:rsidR="00294CBC" w:rsidRPr="00605E3A" w:rsidRDefault="00294CBC" w:rsidP="00B03041">
      <w:pPr>
        <w:spacing w:after="0" w:line="240" w:lineRule="atLeast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служба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казачества</w:t>
      </w:r>
    </w:p>
    <w:p w:rsidR="00294CBC" w:rsidRPr="00605E3A" w:rsidRDefault="00294CBC" w:rsidP="00B03041">
      <w:pPr>
        <w:spacing w:after="0" w:line="240" w:lineRule="atLeast"/>
        <w:ind w:firstLine="709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Члены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казачьих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могут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привлекаться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несению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службы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законодательством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условии,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что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казачье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общество,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члены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которого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себя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обязательства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несению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службы,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внесено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реестр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казачьих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Данные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обязательства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отражаются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казачьего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согласованию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Администрацией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Члены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казачьих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вправе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поступать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муниципальную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службу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Устава.</w:t>
      </w:r>
    </w:p>
    <w:p w:rsidR="00294CBC" w:rsidRPr="00605E3A" w:rsidRDefault="00294CBC" w:rsidP="00B03041">
      <w:pPr>
        <w:spacing w:after="0" w:line="240" w:lineRule="atLeast"/>
        <w:ind w:firstLine="709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казачества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значения.</w:t>
      </w:r>
    </w:p>
    <w:p w:rsidR="00294CBC" w:rsidRPr="00605E3A" w:rsidRDefault="00294CBC" w:rsidP="00B03041">
      <w:pPr>
        <w:spacing w:after="0" w:line="240" w:lineRule="atLeast"/>
        <w:ind w:firstLine="709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оказания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содействия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значения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вправе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привлекать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членов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казачьих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заключенными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договорами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(соглашениями)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казачьими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обществами.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Договор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(соглашение)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казачьим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подписывается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контроль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соблюдением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условий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договоров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(соглашений)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казачьими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обществами.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4.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заключения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договоров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(соглашений)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казачьими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устанавливается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привлечения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членов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казачьих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несению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службы,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определяемым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Правительством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Федерации.</w:t>
      </w:r>
    </w:p>
    <w:p w:rsidR="00294CBC" w:rsidRPr="00605E3A" w:rsidRDefault="00294CBC" w:rsidP="00B03041">
      <w:pPr>
        <w:spacing w:after="0" w:line="240" w:lineRule="atLeast"/>
        <w:ind w:firstLine="709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4.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</w:p>
    <w:p w:rsidR="00294CBC" w:rsidRPr="00605E3A" w:rsidRDefault="00294CBC" w:rsidP="00B03041">
      <w:pPr>
        <w:spacing w:after="0" w:line="240" w:lineRule="atLeast"/>
        <w:ind w:firstLine="709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Структура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Структуру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составляют: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Изменение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структуры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только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путем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внесения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изменений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Устав.</w:t>
      </w:r>
    </w:p>
    <w:p w:rsidR="00294CBC" w:rsidRPr="00605E3A" w:rsidRDefault="00294CBC" w:rsidP="00B03041">
      <w:pPr>
        <w:spacing w:after="0" w:line="240" w:lineRule="atLeast"/>
        <w:ind w:firstLine="709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24.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</w:p>
    <w:p w:rsidR="00294CBC" w:rsidRPr="00605E3A" w:rsidRDefault="00294CBC" w:rsidP="00B03041">
      <w:pPr>
        <w:spacing w:after="0" w:line="240" w:lineRule="atLeast"/>
        <w:ind w:firstLine="709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является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представительным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Екатериновское </w:t>
      </w:r>
      <w:r w:rsidRPr="00605E3A">
        <w:rPr>
          <w:rFonts w:ascii="Times New Roman" w:hAnsi="Times New Roman"/>
          <w:sz w:val="28"/>
          <w:szCs w:val="28"/>
        </w:rPr>
        <w:t>сельское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поселение».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подотчетно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подконтрольно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населению.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состоит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iCs/>
          <w:sz w:val="28"/>
          <w:szCs w:val="28"/>
        </w:rPr>
        <w:t>1</w:t>
      </w:r>
      <w:r>
        <w:rPr>
          <w:rFonts w:ascii="Times New Roman" w:hAnsi="Times New Roman"/>
          <w:iCs/>
          <w:sz w:val="28"/>
          <w:szCs w:val="28"/>
        </w:rPr>
        <w:t xml:space="preserve">3 </w:t>
      </w:r>
      <w:r w:rsidRPr="00605E3A">
        <w:rPr>
          <w:rFonts w:ascii="Times New Roman" w:hAnsi="Times New Roman"/>
          <w:sz w:val="28"/>
          <w:szCs w:val="28"/>
        </w:rPr>
        <w:t>депутатов,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состав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которых,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числе,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входит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избираемых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выборах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954519">
        <w:rPr>
          <w:rFonts w:ascii="Times New Roman" w:hAnsi="Times New Roman"/>
          <w:iCs/>
          <w:sz w:val="28"/>
          <w:szCs w:val="28"/>
        </w:rPr>
        <w:t>многомандатным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округам.</w:t>
      </w:r>
    </w:p>
    <w:p w:rsidR="00294CBC" w:rsidRPr="007A3985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iCs/>
          <w:sz w:val="28"/>
          <w:szCs w:val="28"/>
        </w:rPr>
      </w:pPr>
      <w:r w:rsidRPr="007A3985">
        <w:rPr>
          <w:rFonts w:ascii="Times New Roman" w:hAnsi="Times New Roman"/>
          <w:iCs/>
          <w:sz w:val="28"/>
          <w:szCs w:val="28"/>
        </w:rPr>
        <w:t>Избранными по многомандатному избирательному округу признаются зарегистрированные кандидаты в депутаты, которые получили наибольшее число голосов избирателей, в соответствии с установленным количеством мандатов.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При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равном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числе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полученных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избранным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признается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кандидат,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документы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регистрации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которого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представлены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ранее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документов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других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кандидатов.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составляет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лет.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4.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может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свои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менее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двух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третей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численности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действовавшего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день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назначения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выборов,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прекращаются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момента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открытия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заседания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вновь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избранного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правомочного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которое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проводится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позднее,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тридцатый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день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правомочном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составе.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6.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обладает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юридического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имеет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печать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своим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наименованием,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штампы,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бланки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счета,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открываемые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законодательством.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7.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Расходы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обеспечение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деятельности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предусматриваются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бюджете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отдельной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строкой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классификацией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расходов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Управление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(или)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распоряжение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отдельными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(группами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было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форме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средствами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процессе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допускаются,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исключением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средств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направляемых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обеспечение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деятельности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8.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могут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прекращены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досрочно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основаниям,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которые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предусмотрены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73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принципах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Федерации».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прекращаются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случае: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самороспуске;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вступления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силу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суда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неправомочности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данного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состава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числе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связи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сложением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своих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преобразования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осуществляемого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частями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3</w:t>
      </w:r>
      <w:r w:rsidRPr="00F82677">
        <w:rPr>
          <w:rFonts w:ascii="Times New Roman" w:hAnsi="Times New Roman"/>
          <w:sz w:val="28"/>
          <w:szCs w:val="28"/>
        </w:rPr>
        <w:t xml:space="preserve">, </w:t>
      </w:r>
      <w:r w:rsidRPr="00FA4575">
        <w:rPr>
          <w:rFonts w:ascii="Times New Roman" w:hAnsi="Times New Roman"/>
          <w:sz w:val="28"/>
          <w:szCs w:val="28"/>
        </w:rPr>
        <w:t>3</w:t>
      </w:r>
      <w:r w:rsidRPr="00FA4575">
        <w:rPr>
          <w:rFonts w:ascii="Times New Roman" w:hAnsi="Times New Roman"/>
          <w:sz w:val="28"/>
          <w:szCs w:val="28"/>
          <w:vertAlign w:val="superscript"/>
        </w:rPr>
        <w:t>1-1</w:t>
      </w:r>
      <w:r w:rsidRPr="00F82677">
        <w:rPr>
          <w:rFonts w:ascii="Times New Roman" w:hAnsi="Times New Roman"/>
          <w:sz w:val="28"/>
          <w:szCs w:val="28"/>
        </w:rPr>
        <w:t>, 5, 7</w:t>
      </w:r>
      <w:r w:rsidRPr="00F82677">
        <w:rPr>
          <w:rFonts w:ascii="Times New Roman" w:hAnsi="Times New Roman"/>
          <w:sz w:val="28"/>
          <w:szCs w:val="28"/>
          <w:vertAlign w:val="superscript"/>
        </w:rPr>
        <w:t>2</w:t>
      </w:r>
      <w:r w:rsidRPr="00F82677">
        <w:rPr>
          <w:rFonts w:ascii="Times New Roman" w:hAnsi="Times New Roman"/>
          <w:sz w:val="28"/>
          <w:szCs w:val="28"/>
        </w:rPr>
        <w:t xml:space="preserve"> статьи 13 Федерального закона «Об общих принципах организации местного 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упразднения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4)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утраты</w:t>
      </w:r>
      <w:r>
        <w:rPr>
          <w:rFonts w:ascii="Times New Roman" w:hAnsi="Times New Roman"/>
          <w:sz w:val="28"/>
          <w:szCs w:val="28"/>
        </w:rPr>
        <w:t xml:space="preserve"> Екатериновским </w:t>
      </w:r>
      <w:r w:rsidRPr="00605E3A">
        <w:rPr>
          <w:rFonts w:ascii="Times New Roman" w:hAnsi="Times New Roman"/>
          <w:sz w:val="28"/>
          <w:szCs w:val="28"/>
        </w:rPr>
        <w:t>сельским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статуса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связи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объединением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городским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округом;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5)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увеличения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численности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избирателей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более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25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процентов,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произошедшего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вследствие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изменения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границ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0E2DEE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0E2DEE">
        <w:rPr>
          <w:rFonts w:ascii="Times New Roman" w:hAnsi="Times New Roman"/>
          <w:sz w:val="28"/>
          <w:szCs w:val="28"/>
        </w:rPr>
        <w:t>6) в случае нарушения срока издания муниципального правового акта, требуемого для реализации решения, принятого путем прямого волеизъявления граждан.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9.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самороспуске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считается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принятым,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данное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проголосовали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менее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двух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третей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численности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10.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Досрочное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прекращение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влечет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досрочное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прекращение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досрочного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прекращения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досрочные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выборы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проводятся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сроки,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законом.</w:t>
      </w:r>
    </w:p>
    <w:p w:rsidR="00294CBC" w:rsidRPr="00605E3A" w:rsidRDefault="00294CBC" w:rsidP="00B03041">
      <w:pPr>
        <w:spacing w:after="0" w:line="240" w:lineRule="atLeast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25.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</w:p>
    <w:p w:rsidR="00294CBC" w:rsidRPr="00605E3A" w:rsidRDefault="00294CBC" w:rsidP="00B03041">
      <w:pPr>
        <w:spacing w:after="0" w:line="240" w:lineRule="atLeast"/>
        <w:ind w:firstLine="709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исключительной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компетенции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находятся: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Екатериновское </w:t>
      </w:r>
      <w:r w:rsidRPr="00605E3A">
        <w:rPr>
          <w:rFonts w:ascii="Times New Roman" w:hAnsi="Times New Roman"/>
          <w:sz w:val="28"/>
          <w:szCs w:val="28"/>
        </w:rPr>
        <w:t>сельское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поселение»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внесение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изменений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дополнений;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утверждение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отчета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исполнении;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установление,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изменение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отмена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налогов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сборов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законодательством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налогах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сборах;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4)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утверждение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стратегии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социально-экономического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развития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5)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определение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распоряжения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имуществом,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находящимся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собственности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6)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определение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создании,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ликвидации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предприятий,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тарифов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услуги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предприятий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учреждений,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выполнение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работ,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исключением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предусмотренных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7)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определение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межмуниципального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сотрудничества;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8)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определение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материально-технического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организационного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обеспечения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деятельности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9)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контроль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значения;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10)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удалении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отставку;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11)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утверждение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правил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благоустройства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12)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своего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состава.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Сальск</w:t>
      </w:r>
      <w:r w:rsidRPr="00605E3A">
        <w:rPr>
          <w:rFonts w:ascii="Times New Roman" w:hAnsi="Times New Roman"/>
          <w:sz w:val="28"/>
          <w:szCs w:val="28"/>
        </w:rPr>
        <w:t>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район»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предусмотрено,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что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Сальск</w:t>
      </w:r>
      <w:r w:rsidRPr="00605E3A">
        <w:rPr>
          <w:rFonts w:ascii="Times New Roman" w:hAnsi="Times New Roman"/>
          <w:sz w:val="28"/>
          <w:szCs w:val="28"/>
        </w:rPr>
        <w:t>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района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состоит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входящих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состав</w:t>
      </w:r>
      <w:r>
        <w:rPr>
          <w:rFonts w:ascii="Times New Roman" w:hAnsi="Times New Roman"/>
          <w:sz w:val="28"/>
          <w:szCs w:val="28"/>
        </w:rPr>
        <w:t xml:space="preserve"> Сальск</w:t>
      </w:r>
      <w:r w:rsidRPr="00605E3A">
        <w:rPr>
          <w:rFonts w:ascii="Times New Roman" w:hAnsi="Times New Roman"/>
          <w:sz w:val="28"/>
          <w:szCs w:val="28"/>
        </w:rPr>
        <w:t>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района,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представительных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избираемых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представительными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своего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состава,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большинством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численности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своего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состава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Сальск</w:t>
      </w:r>
      <w:r w:rsidRPr="00605E3A">
        <w:rPr>
          <w:rFonts w:ascii="Times New Roman" w:hAnsi="Times New Roman"/>
          <w:sz w:val="28"/>
          <w:szCs w:val="28"/>
        </w:rPr>
        <w:t>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района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количестве,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определенном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Сальск</w:t>
      </w:r>
      <w:r w:rsidRPr="00605E3A">
        <w:rPr>
          <w:rFonts w:ascii="Times New Roman" w:hAnsi="Times New Roman"/>
          <w:sz w:val="28"/>
          <w:szCs w:val="28"/>
        </w:rPr>
        <w:t>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район»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заслушивает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ежегодные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отчеты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результатах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деятельности,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ежегодные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отчеты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результатах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деятельности,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деятельности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числе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поставленных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4.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определяются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принимаемыми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ними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Уставом.</w:t>
      </w:r>
    </w:p>
    <w:p w:rsidR="00294CBC" w:rsidRPr="00605E3A" w:rsidRDefault="00294CBC" w:rsidP="00B03041">
      <w:pPr>
        <w:spacing w:after="0" w:line="240" w:lineRule="atLeast"/>
        <w:ind w:firstLine="709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26.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деятельности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</w:p>
    <w:p w:rsidR="00294CBC" w:rsidRPr="00605E3A" w:rsidRDefault="00294CBC" w:rsidP="00B03041">
      <w:pPr>
        <w:spacing w:after="0" w:line="240" w:lineRule="atLeast"/>
        <w:ind w:firstLine="709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Деятельность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коллегиально.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формой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деятельности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являются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заседания,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которые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проводятся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гласно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носят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открытый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характер.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случаях,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предусмотренных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Регламентом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может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закрытое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заседание.</w:t>
      </w:r>
    </w:p>
    <w:p w:rsidR="00294CBC" w:rsidRPr="00605E3A" w:rsidRDefault="00294CBC" w:rsidP="00B0304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Заседание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правомочно,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присутствует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менее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50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процентов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числа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избранных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депутатов.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собирается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первое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заседание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позднее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30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правомочном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составе.</w:t>
      </w:r>
      <w:r>
        <w:rPr>
          <w:rFonts w:ascii="Times New Roman" w:hAnsi="Times New Roman"/>
          <w:sz w:val="28"/>
          <w:szCs w:val="28"/>
        </w:rPr>
        <w:t xml:space="preserve">  </w:t>
      </w:r>
    </w:p>
    <w:p w:rsidR="00294CBC" w:rsidRPr="00605E3A" w:rsidRDefault="00294CBC" w:rsidP="00B030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Первое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заседание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открывает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старейший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возрасту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Заседания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созывает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Очередные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заседания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проводятся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планом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работы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год.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Внеочередные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заседания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созываются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мере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необходимости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группы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количестве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менее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половины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численности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депутатов.</w:t>
      </w:r>
    </w:p>
    <w:p w:rsidR="00294CBC" w:rsidRPr="00605E3A" w:rsidRDefault="00294CBC" w:rsidP="00B030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4.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заседаниях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председательствует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заседаний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деятельности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устанавливаются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Регламентом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Уставом.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Регламент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утверждается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6.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Регламентом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образует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числа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своих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постоянные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комиссии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предварительного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рассмотрения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подготовки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проектов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вопросам,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отнесенным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компетенции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27.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является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Екатериновское сельское поселение».</w:t>
      </w:r>
    </w:p>
    <w:p w:rsidR="00294CBC" w:rsidRPr="00605E3A" w:rsidRDefault="00294CBC" w:rsidP="00B030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своего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состава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294CBC" w:rsidRPr="00605E3A" w:rsidRDefault="00294CBC" w:rsidP="00B030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подконтролен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подотчетен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bCs/>
          <w:sz w:val="28"/>
          <w:szCs w:val="28"/>
        </w:rPr>
        <w:t>4.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свои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непостоянной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основе.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Гарантии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определяются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действующим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законодательством,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принимаемыми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открытым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голосованием.</w:t>
      </w:r>
    </w:p>
    <w:p w:rsidR="00294CBC" w:rsidRPr="00605E3A" w:rsidRDefault="00294CBC" w:rsidP="00B030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6.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избравшего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7.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досрочного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прекращения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избираемого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своего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состава,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позднее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через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шесть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месяцев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прекращения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полномочий.</w:t>
      </w:r>
    </w:p>
    <w:p w:rsidR="00294CBC" w:rsidRPr="00605E3A" w:rsidRDefault="00294CBC" w:rsidP="00B030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При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этом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истечения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срока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осталось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менее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шести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месяцев,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состава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заседании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вновь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избранного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временного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отсутствия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досрочного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прекращения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либо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применения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суда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мер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процессуального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принуждения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виде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заключения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стражу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временного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отстранения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временно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заместитель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либо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отсутствия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заместителя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определяемый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Регламентом.</w:t>
      </w:r>
    </w:p>
    <w:p w:rsidR="00294CBC" w:rsidRPr="00605E3A" w:rsidRDefault="00294CBC" w:rsidP="00B030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8.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Кандидатуры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выдвигаются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предварительном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предлагаются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непосредственно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заседании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депутатскими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объединениями.</w:t>
      </w:r>
    </w:p>
    <w:p w:rsidR="00294CBC" w:rsidRPr="00605E3A" w:rsidRDefault="00294CBC" w:rsidP="00B030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досрочного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прекращения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кандидатуры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могут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выдвигаться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предварительном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заседаниях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постоянных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комиссий,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депутатских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объединений.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9.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Обсуждение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кандидатур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проводится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Регламентом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всем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выдвинутым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кандидатурам,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давшим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согласие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баллотироваться,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проводится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обсуждение.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Самоотводы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принимаются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без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обсуждения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голосования.</w:t>
      </w:r>
    </w:p>
    <w:p w:rsidR="00294CBC" w:rsidRPr="00605E3A" w:rsidRDefault="00294CBC" w:rsidP="00B030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10.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Каждому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кандидату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предоставляется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выступить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программой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деятельности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Каждый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имеет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задавать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кандидату,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высказывать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мнение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программе,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агитировать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«за»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«против»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выдвинутой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кандидатуры.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Выдвижение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обсуждение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кандидатур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прекращается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определение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результатов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Регламентом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Избранным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считается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кандидат,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которого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проголосовало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более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половины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численности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один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кандидатов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набрал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необходимого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числа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проводится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повторное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двум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кандидатам,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получившим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голосовании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относительное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большинство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повторное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выдвижение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кандидатов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голосовании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было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выдвинуто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более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двух).</w:t>
      </w:r>
    </w:p>
    <w:p w:rsidR="00294CBC" w:rsidRPr="00605E3A" w:rsidRDefault="00294CBC" w:rsidP="00B030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14.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Избранный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вступает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одновременно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соответствующего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день,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определенный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решением.</w:t>
      </w:r>
    </w:p>
    <w:p w:rsidR="00294CBC" w:rsidRPr="00605E3A" w:rsidRDefault="00294CBC" w:rsidP="00B030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15.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вступлении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издает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постановление.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16.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прекращаются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досрочно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случае: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смерти;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отставки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собственному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желанию;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удаления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отставку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74</w:t>
      </w:r>
      <w:r w:rsidRPr="00605E3A">
        <w:rPr>
          <w:rFonts w:ascii="Times New Roman" w:hAnsi="Times New Roman"/>
          <w:sz w:val="28"/>
          <w:szCs w:val="28"/>
          <w:vertAlign w:val="superscript"/>
        </w:rPr>
        <w:t>1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принципах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Федерации»;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4)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74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принципах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Федерации»;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5)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признания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судом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недееспособным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ограниченно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дееспособным;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6)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признания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судом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безвестно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отсутствующим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объявления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умершим;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7)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вступления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отношении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законную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силу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обвинительного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приговора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суда;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8)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выезда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пределы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постоянное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жительства;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9)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прекращения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прекращения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иностранного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участника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международного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договора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которым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иностранный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гражданин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имеет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избранным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приобретения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иностранного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либо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получения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вида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жительство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документа,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подтверждающего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постоянное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проживание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гражданина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иностранного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являющегося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участником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международного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договора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которым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гражданин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имеющий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гражданство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иностранного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имеет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избранным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10)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отзыва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избирателями;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11)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судебном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стойкой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неспособности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состоянию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здоровья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12)</w:t>
      </w:r>
      <w:r>
        <w:rPr>
          <w:rFonts w:ascii="Times New Roman" w:hAnsi="Times New Roman"/>
          <w:sz w:val="28"/>
          <w:szCs w:val="28"/>
        </w:rPr>
        <w:t xml:space="preserve"> </w:t>
      </w:r>
      <w:r w:rsidRPr="00F82677">
        <w:rPr>
          <w:rFonts w:ascii="Times New Roman" w:hAnsi="Times New Roman"/>
          <w:sz w:val="28"/>
          <w:szCs w:val="28"/>
        </w:rPr>
        <w:t xml:space="preserve">преобразования </w:t>
      </w:r>
      <w:r>
        <w:rPr>
          <w:rFonts w:ascii="Times New Roman" w:hAnsi="Times New Roman"/>
          <w:sz w:val="28"/>
          <w:szCs w:val="28"/>
        </w:rPr>
        <w:t>Екатериновского</w:t>
      </w:r>
      <w:r w:rsidRPr="00F82677">
        <w:rPr>
          <w:rFonts w:ascii="Times New Roman" w:hAnsi="Times New Roman"/>
          <w:sz w:val="28"/>
          <w:szCs w:val="28"/>
        </w:rPr>
        <w:t xml:space="preserve"> сельского поселения, осуществляемого в соответствии с частями </w:t>
      </w:r>
      <w:r w:rsidRPr="00605E3A">
        <w:rPr>
          <w:rFonts w:ascii="Times New Roman" w:hAnsi="Times New Roman"/>
          <w:sz w:val="28"/>
          <w:szCs w:val="28"/>
        </w:rPr>
        <w:t>3</w:t>
      </w:r>
      <w:r w:rsidRPr="00F82677">
        <w:rPr>
          <w:rFonts w:ascii="Times New Roman" w:hAnsi="Times New Roman"/>
          <w:sz w:val="28"/>
          <w:szCs w:val="28"/>
        </w:rPr>
        <w:t xml:space="preserve">, </w:t>
      </w:r>
      <w:r w:rsidRPr="00F73122">
        <w:rPr>
          <w:rFonts w:ascii="Times New Roman" w:hAnsi="Times New Roman"/>
          <w:sz w:val="28"/>
          <w:szCs w:val="28"/>
        </w:rPr>
        <w:t>3</w:t>
      </w:r>
      <w:r w:rsidRPr="00F73122">
        <w:rPr>
          <w:rFonts w:ascii="Times New Roman" w:hAnsi="Times New Roman"/>
          <w:sz w:val="28"/>
          <w:szCs w:val="28"/>
          <w:vertAlign w:val="superscript"/>
        </w:rPr>
        <w:t>1-1</w:t>
      </w:r>
      <w:r w:rsidRPr="00F82677">
        <w:rPr>
          <w:rFonts w:ascii="Times New Roman" w:hAnsi="Times New Roman"/>
          <w:sz w:val="28"/>
          <w:szCs w:val="28"/>
        </w:rPr>
        <w:t>, 5, 7</w:t>
      </w:r>
      <w:r w:rsidRPr="00F82677">
        <w:rPr>
          <w:rFonts w:ascii="Times New Roman" w:hAnsi="Times New Roman"/>
          <w:sz w:val="28"/>
          <w:szCs w:val="28"/>
          <w:vertAlign w:val="superscript"/>
        </w:rPr>
        <w:t>2</w:t>
      </w:r>
      <w:r w:rsidRPr="00F82677">
        <w:rPr>
          <w:rFonts w:ascii="Times New Roman" w:hAnsi="Times New Roman"/>
          <w:sz w:val="28"/>
          <w:szCs w:val="28"/>
        </w:rPr>
        <w:t xml:space="preserve"> статьи 13 Федерального закона «Об общих принципах организации местного самоуправления в 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упразднения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13)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увеличения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численности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избирателей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более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25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процентов,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произошедшего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вследствие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изменения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границ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14)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утраты</w:t>
      </w:r>
      <w:r>
        <w:rPr>
          <w:rFonts w:ascii="Times New Roman" w:hAnsi="Times New Roman"/>
          <w:sz w:val="28"/>
          <w:szCs w:val="28"/>
        </w:rPr>
        <w:t xml:space="preserve"> Екатериновским </w:t>
      </w:r>
      <w:r w:rsidRPr="00605E3A">
        <w:rPr>
          <w:rFonts w:ascii="Times New Roman" w:hAnsi="Times New Roman"/>
          <w:sz w:val="28"/>
          <w:szCs w:val="28"/>
        </w:rPr>
        <w:t>сельским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статуса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связи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объединением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городским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округом.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17.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досрочном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прекращении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исключением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предусмотренных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подпунктами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3,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4,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10,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12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14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пункта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16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принимается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позднее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через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30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календарных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после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наступления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обстоятельства,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являющегося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досрочного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прекращения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принимает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соответствующее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срок,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считаются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прекращенными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следующего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окончания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данного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срока.</w:t>
      </w:r>
    </w:p>
    <w:p w:rsidR="00294CBC" w:rsidRPr="00605E3A" w:rsidRDefault="00294CBC" w:rsidP="00B030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18.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которого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прекращены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досрочно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основании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Губернатора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отрешении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либо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основании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удалении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отставку,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обжалует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данные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судебном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вправе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принимать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избрании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вступления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суда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законную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силу.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19.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поселения: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представляет</w:t>
      </w:r>
      <w:r>
        <w:rPr>
          <w:rFonts w:ascii="Times New Roman" w:hAnsi="Times New Roman"/>
          <w:sz w:val="28"/>
          <w:szCs w:val="28"/>
        </w:rPr>
        <w:t xml:space="preserve"> Екатериновское </w:t>
      </w:r>
      <w:r w:rsidRPr="00605E3A">
        <w:rPr>
          <w:rFonts w:ascii="Times New Roman" w:hAnsi="Times New Roman"/>
          <w:sz w:val="28"/>
          <w:szCs w:val="28"/>
        </w:rPr>
        <w:t>сельское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отношениях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других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власти,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организациями,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без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доверенности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действует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имени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подписывает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обнародует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Уставом,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нормативные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акты,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издает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пределах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своих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акты;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4)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вправе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требовать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созыва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внеочередного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заседания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5)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обеспечивает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значения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отдельных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переданных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законами;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6)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числе: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представляет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отношениях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власти,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организациями,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без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доверенности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действует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имени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выдает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доверенности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представление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интересов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созывает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заседания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председательствует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заседаниях;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издает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постановления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распоряжения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деятельности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подписывает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осуществляет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деятельности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оказывает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содействие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своих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организует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рассмотрение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обращений;</w:t>
      </w:r>
    </w:p>
    <w:p w:rsidR="00294CBC" w:rsidRPr="00605E3A" w:rsidRDefault="00294CBC" w:rsidP="00B030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вносит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проекты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Регламента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перспективных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текущих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планов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работы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документов,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связанных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деятельности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представляет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проект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повестки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заседания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подписывает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протоколы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заседаний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294CBC" w:rsidRPr="00605E3A" w:rsidRDefault="00294CBC" w:rsidP="00B030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решает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законодательством,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7)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законодательством,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Уставом.</w:t>
      </w:r>
    </w:p>
    <w:p w:rsidR="00294CBC" w:rsidRPr="00605E3A" w:rsidRDefault="00294CBC" w:rsidP="00B030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20.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представляет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ежегодные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отчеты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результатах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своей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деятельности,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числе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поставленных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должен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соблюдать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ограничения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запреты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исполнять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обязанности,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которые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hyperlink r:id="rId9" w:history="1">
        <w:r w:rsidRPr="00605E3A">
          <w:rPr>
            <w:rFonts w:ascii="Times New Roman" w:hAnsi="Times New Roman"/>
            <w:sz w:val="28"/>
            <w:szCs w:val="28"/>
          </w:rPr>
          <w:t>законом</w:t>
        </w:r>
      </w:hyperlink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25.12.2008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273-ФЗ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противодействии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коррупции»,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03.12.2012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230-ФЗ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контроле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расходов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замещающих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доходам»,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07.05.2013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79-ФЗ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запрете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отдельным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категориям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открывать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иметь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счета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(вклады),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хранить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наличные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денежные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средства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ценности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иностранных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банках,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расположенных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пределами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владеть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(или)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пользоваться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иностранными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финансовыми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инструментами».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28.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Заместитель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Заместитель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открытым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голосованием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избравшего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досрочного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освобождения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заместителя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занимаемой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заместитель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оставшийся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Кандидатуры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заместителя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могут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вноситься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главой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Решение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избрании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заместителя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считается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принятым,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проголосовало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более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половины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численности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один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кандидатов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набрал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необходимого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числа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проводится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повторное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двум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кандидатам,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получившим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голосовании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относительное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большинство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повторное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выдвижение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кандидатов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голосовании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было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выдвинуто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более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двух).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Заместитель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досрочно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освобождается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занимаемой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случае: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досрочного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прекращения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отставки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собственному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желанию;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выражения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недоверия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связи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ненадлежащим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заместителя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4)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случаях,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4.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досрочном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освобождении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заместителя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занимаемой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считается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принятым,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проголосовало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более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половины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численности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Заместитель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поселения: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временного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отсутствия,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досрочного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прекращения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либо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применения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суда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мер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процессуального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принуждения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виде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заключения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стражу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временного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отстранения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должности;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координирует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деятельность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комиссий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рабочих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групп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294CBC" w:rsidRPr="00605E3A" w:rsidRDefault="00294CBC" w:rsidP="00B030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поручению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внутреннего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распорядка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29.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является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исполнительно-распорядительным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Екатериновское </w:t>
      </w:r>
      <w:r w:rsidRPr="00605E3A">
        <w:rPr>
          <w:rFonts w:ascii="Times New Roman" w:hAnsi="Times New Roman"/>
          <w:sz w:val="28"/>
          <w:szCs w:val="28"/>
        </w:rPr>
        <w:t>сельское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поселение»,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наделенным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полномочиями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значения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полномочиями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отдельных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переданных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Администрацию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возглавляет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обладает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юридического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имеет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печать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своим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наименованием,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штампы,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бланки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счета,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открываемые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законодательством.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4.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является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распорядителем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средств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предусмотренных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содержание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реализацию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возложенных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подотчетна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подконтрольна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6.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может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создан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совещательный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коллегия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7.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случаях,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предусмотренных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создаются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коллегиальные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комиссии,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советы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другие.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создания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деятельности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комиссий,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советов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других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коллегиальных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устанавливается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полномочиями,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Уставом.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8.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работы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устанавливается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Регламентом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который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утверждается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30.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является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лицо,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назначаемое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контракту,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заключаемому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результатам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конкурса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замещение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должности.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Контракт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заключается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принявшего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назначении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(до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начала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работы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созыва),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менее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года.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Условия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контракта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утверждаются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конкурса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замещение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устанавливается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конкурса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должен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предусматривать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опубликование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условий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конкурса,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сведений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дате,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времени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проекта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контракта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позднее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конкурса.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Общее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число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членов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конкурсной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комиссии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Екатериновском </w:t>
      </w:r>
      <w:r w:rsidRPr="00605E3A">
        <w:rPr>
          <w:rFonts w:ascii="Times New Roman" w:hAnsi="Times New Roman"/>
          <w:sz w:val="28"/>
          <w:szCs w:val="28"/>
        </w:rPr>
        <w:t>сельском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устанавливается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Половина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членов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конкурсной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комиссии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назначаются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другая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половина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Сальск</w:t>
      </w:r>
      <w:r w:rsidRPr="00605E3A">
        <w:rPr>
          <w:rFonts w:ascii="Times New Roman" w:hAnsi="Times New Roman"/>
          <w:sz w:val="28"/>
          <w:szCs w:val="28"/>
        </w:rPr>
        <w:t>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района.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4.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назначается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числа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кандидатов,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представленных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конкурсной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комиссией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результатам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конкурса.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Контракт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заключается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главой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осуществляющий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свои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контракта: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подконтролен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подотчетен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представляет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ежегодные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отчеты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результатах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своей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деятельности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деятельности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числе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поставленных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обеспечивает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Администрацией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значения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отдельных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переданных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законами.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6.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представляет</w:t>
      </w:r>
      <w:r>
        <w:rPr>
          <w:rFonts w:ascii="Times New Roman" w:hAnsi="Times New Roman"/>
          <w:sz w:val="28"/>
          <w:szCs w:val="28"/>
        </w:rPr>
        <w:t xml:space="preserve"> Екатериновское </w:t>
      </w:r>
      <w:r w:rsidRPr="00605E3A">
        <w:rPr>
          <w:rFonts w:ascii="Times New Roman" w:hAnsi="Times New Roman"/>
          <w:sz w:val="28"/>
          <w:szCs w:val="28"/>
        </w:rPr>
        <w:t>сельское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Совете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области.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6" w:name="Par16"/>
      <w:bookmarkEnd w:id="6"/>
      <w:r w:rsidRPr="00605E3A">
        <w:rPr>
          <w:rFonts w:ascii="Times New Roman" w:hAnsi="Times New Roman"/>
          <w:sz w:val="28"/>
          <w:szCs w:val="28"/>
        </w:rPr>
        <w:t>7.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вправе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заниматься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предпринимательской,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оплачиваемой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деятельностью,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исключением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преподавательской,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научной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творческой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деятельности.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этом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преподавательская,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научная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творческая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деятельность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может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финансироваться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исключительно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счет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средств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иностранных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международных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иностранных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иностранных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без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гражданства,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предусмотрено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международным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договором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законодательством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вправе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входить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состав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управления,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попечительских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наблюдательных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советов,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иностранных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некоммерческих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неправительственных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действующих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структурных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подразделений,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предусмотрено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международным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договором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законодательством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Федерации.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8.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должен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соблюдать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ограничения,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запреты,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исполнять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обязанности,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которые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F82677">
        <w:rPr>
          <w:rFonts w:ascii="Times New Roman" w:hAnsi="Times New Roman"/>
          <w:sz w:val="28"/>
          <w:szCs w:val="28"/>
        </w:rPr>
        <w:t>законом от 2 марта 2007 года № 25-ФЗ «О муниципальной службе в Российской Федерации»,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декабря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2012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230-ФЗ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контроле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расходов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замещающих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доходам»,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2013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79-ФЗ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запрете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отдельным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категориям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открывать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иметь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счета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(вклады),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хранить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наличные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денежные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средства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ценности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иностранных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банках,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расположенных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пределами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владеть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(или)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пользоваться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иностранными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финансовыми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инструментами».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9.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Денежное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содержание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устанавливается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законами.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10.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временного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отсутствия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обязанности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руководитель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структурного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подразделения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определяемое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издания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соответствующего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распоряжения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обязанности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период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временного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отсутствия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руководитель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структурного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подразделения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Регламентом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Регламентом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определен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служащий,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исполняющий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обязанности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либо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отсутствия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данного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служащего,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обязанности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служащий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определяемый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hy-AM"/>
        </w:rPr>
      </w:pPr>
      <w:r w:rsidRPr="00605E3A">
        <w:rPr>
          <w:rFonts w:ascii="Times New Roman" w:hAnsi="Times New Roman"/>
          <w:sz w:val="28"/>
          <w:szCs w:val="28"/>
        </w:rPr>
        <w:t>11.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представителя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нанимателя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(работодателя)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отношении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делегируются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частью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от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9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октября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2007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года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№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786-ЗС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службе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исключением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предусмотренных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статьями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72-76,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частью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первой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84</w:t>
      </w:r>
      <w:r w:rsidRPr="00605E3A">
        <w:rPr>
          <w:rFonts w:ascii="Times New Roman" w:hAnsi="Times New Roman"/>
          <w:sz w:val="28"/>
          <w:szCs w:val="28"/>
          <w:vertAlign w:val="superscript"/>
        </w:rPr>
        <w:t>1</w:t>
      </w:r>
      <w:r>
        <w:rPr>
          <w:rFonts w:ascii="Times New Roman" w:hAnsi="Times New Roman"/>
          <w:sz w:val="28"/>
          <w:szCs w:val="28"/>
          <w:vertAlign w:val="superscript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Трудового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кодекса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частью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6,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частью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11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37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принципах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статьями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8,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9,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11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25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декабря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2008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273-ФЗ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противодействии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коррупции»,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статьями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14</w:t>
      </w:r>
      <w:r w:rsidRPr="00605E3A">
        <w:rPr>
          <w:rFonts w:ascii="Times New Roman" w:hAnsi="Times New Roman"/>
          <w:sz w:val="28"/>
          <w:szCs w:val="28"/>
          <w:vertAlign w:val="superscript"/>
        </w:rPr>
        <w:t>1</w:t>
      </w:r>
      <w:r w:rsidRPr="00605E3A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15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от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2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марта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2007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года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№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25-ФЗ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службе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статьями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12,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12</w:t>
      </w:r>
      <w:r w:rsidRPr="00605E3A">
        <w:rPr>
          <w:rFonts w:ascii="Times New Roman" w:hAnsi="Times New Roman"/>
          <w:sz w:val="28"/>
          <w:szCs w:val="28"/>
          <w:vertAlign w:val="superscript"/>
        </w:rPr>
        <w:t>1</w:t>
      </w:r>
      <w:r>
        <w:rPr>
          <w:rFonts w:ascii="Times New Roman" w:hAnsi="Times New Roman"/>
          <w:sz w:val="28"/>
          <w:szCs w:val="28"/>
          <w:vertAlign w:val="superscript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от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9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октября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2007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года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№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786-ЗС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службе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32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Устава.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31.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руководит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Администрацией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принципах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единоначалия.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поселения: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имени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приобретает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имущественные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обязанности,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выступает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суде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без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доверенности;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представляет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Администрацию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отношениях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власти,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организациями,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без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доверенности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действует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имени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выдает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доверенности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представление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интересов;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организует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взаимодействие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главой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целях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значения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отдельных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переданных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законами;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4)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взаимодействует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Губернатором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Правительством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исполнительной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области;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5)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принимает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заседаниях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Правительства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области;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6)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Губернатором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вносит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проекты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Губернатора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Правительства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области;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7)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обеспечивает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составление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внесение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отчета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исполнении,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8)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вносит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проекты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нормативных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предусматривающих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установление,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изменение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отмену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налогов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сборов,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расходов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средств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заключения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проекты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нормативных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актов;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9)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организует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разработку,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утверждение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программ;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10)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законодательством,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организует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владение,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использование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распоряжение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имуществом,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находящимся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собственности;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11)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издает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пределах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своих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акты;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12)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вносит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проекты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13)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утверждает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штатное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расписание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14)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является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представителем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нанимателя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(работодателем)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отношении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служащих,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проходящих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муниципальную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службу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работников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вправе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делегировать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представителя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нанимателя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(работодателя)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отношении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служащих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законом;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15)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ведет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рассматривает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обращения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вопросам,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относящимся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компетенции;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16)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законодательством,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Уставом.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32.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Досрочное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</w:t>
      </w:r>
      <w:r w:rsidRPr="00605E3A">
        <w:rPr>
          <w:rFonts w:ascii="Times New Roman" w:hAnsi="Times New Roman"/>
          <w:bCs/>
          <w:sz w:val="28"/>
          <w:szCs w:val="28"/>
        </w:rPr>
        <w:t>рекращение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полномочий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главы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Администрации</w:t>
      </w:r>
      <w:r>
        <w:rPr>
          <w:rFonts w:ascii="Times New Roman" w:hAnsi="Times New Roman"/>
          <w:bCs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bCs/>
          <w:sz w:val="28"/>
          <w:szCs w:val="28"/>
        </w:rPr>
        <w:t>сельского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поселения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Администрации</w:t>
      </w:r>
      <w:r>
        <w:rPr>
          <w:rFonts w:ascii="Times New Roman" w:hAnsi="Times New Roman"/>
          <w:bCs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bCs/>
          <w:sz w:val="28"/>
          <w:szCs w:val="28"/>
        </w:rPr>
        <w:t>сельского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поселения</w:t>
      </w:r>
      <w:r w:rsidRPr="00605E3A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осуществляемые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контракта,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прекращаются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досрочно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случае: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смерти;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отставки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собственному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желанию;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расторжения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контракта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частями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11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11</w:t>
      </w:r>
      <w:r w:rsidRPr="00605E3A">
        <w:rPr>
          <w:rFonts w:ascii="Times New Roman" w:hAnsi="Times New Roman"/>
          <w:sz w:val="28"/>
          <w:szCs w:val="28"/>
          <w:vertAlign w:val="superscript"/>
        </w:rPr>
        <w:t>1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37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принципах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Федерации»;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4)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74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принципах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Федерации»;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5)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признания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судом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недееспособным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ограниченно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дееспособным;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6)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признания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судом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безвестно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отсутствующим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объявления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умершим;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7)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вступления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отношении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законную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силу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обвинительного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приговора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суда;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8)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выезда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пределы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постоянное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жительства;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9)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прекращения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прекращения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иностранного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участника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международного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договора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которым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иностранный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гражданин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имеет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избранным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приобретения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иностранного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либо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получения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вида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жительство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документа,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подтверждающего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постоянное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проживание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гражданина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иностранного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являющегося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участником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международного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договора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которым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гражданин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имеющий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гражданство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иностранного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имеет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избранным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самоуправления;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10)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призыва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военную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службу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заменяющую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альтернативную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гражданскую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службу;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11)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F82677">
        <w:rPr>
          <w:rFonts w:ascii="Times New Roman" w:hAnsi="Times New Roman"/>
          <w:sz w:val="28"/>
          <w:szCs w:val="28"/>
        </w:rPr>
        <w:t>муниципального образования «</w:t>
      </w:r>
      <w:r>
        <w:rPr>
          <w:rFonts w:ascii="Times New Roman" w:hAnsi="Times New Roman"/>
          <w:sz w:val="28"/>
          <w:szCs w:val="28"/>
        </w:rPr>
        <w:t>Екатериновское</w:t>
      </w:r>
      <w:r w:rsidRPr="00F82677">
        <w:rPr>
          <w:rFonts w:ascii="Times New Roman" w:hAnsi="Times New Roman"/>
          <w:sz w:val="28"/>
          <w:szCs w:val="28"/>
        </w:rPr>
        <w:t xml:space="preserve"> сельское поселение», осуществляемого в соответствии с частями </w:t>
      </w:r>
      <w:r w:rsidRPr="00605E3A">
        <w:rPr>
          <w:rFonts w:ascii="Times New Roman" w:hAnsi="Times New Roman"/>
          <w:sz w:val="28"/>
          <w:szCs w:val="28"/>
        </w:rPr>
        <w:t>3</w:t>
      </w:r>
      <w:r w:rsidRPr="00191ED2">
        <w:rPr>
          <w:rFonts w:ascii="Times New Roman" w:hAnsi="Times New Roman"/>
          <w:sz w:val="28"/>
          <w:szCs w:val="28"/>
        </w:rPr>
        <w:t>, 3</w:t>
      </w:r>
      <w:r w:rsidRPr="00191ED2">
        <w:rPr>
          <w:rFonts w:ascii="Times New Roman" w:hAnsi="Times New Roman"/>
          <w:sz w:val="28"/>
          <w:szCs w:val="28"/>
          <w:vertAlign w:val="superscript"/>
        </w:rPr>
        <w:t>1-1</w:t>
      </w:r>
      <w:r w:rsidRPr="00F82677">
        <w:rPr>
          <w:rFonts w:ascii="Times New Roman" w:hAnsi="Times New Roman"/>
          <w:sz w:val="28"/>
          <w:szCs w:val="28"/>
        </w:rPr>
        <w:t>, 5, 7</w:t>
      </w:r>
      <w:r w:rsidRPr="00F82677">
        <w:rPr>
          <w:rFonts w:ascii="Times New Roman" w:hAnsi="Times New Roman"/>
          <w:sz w:val="28"/>
          <w:szCs w:val="28"/>
          <w:vertAlign w:val="superscript"/>
        </w:rPr>
        <w:t xml:space="preserve">2 </w:t>
      </w:r>
      <w:r w:rsidRPr="00F82677">
        <w:rPr>
          <w:rFonts w:ascii="Times New Roman" w:hAnsi="Times New Roman"/>
          <w:sz w:val="28"/>
          <w:szCs w:val="28"/>
        </w:rPr>
        <w:t>статьи 13 Федерального закона «Об общих принципах организации 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упразднения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Екатериновское </w:t>
      </w:r>
      <w:r w:rsidRPr="00605E3A">
        <w:rPr>
          <w:rFonts w:ascii="Times New Roman" w:hAnsi="Times New Roman"/>
          <w:sz w:val="28"/>
          <w:szCs w:val="28"/>
        </w:rPr>
        <w:t>сельское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поселение»;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12)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увеличения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численности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Екатериновское </w:t>
      </w:r>
      <w:r w:rsidRPr="00605E3A">
        <w:rPr>
          <w:rFonts w:ascii="Times New Roman" w:hAnsi="Times New Roman"/>
          <w:sz w:val="28"/>
          <w:szCs w:val="28"/>
        </w:rPr>
        <w:t>сельское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поселение»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более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25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процентов,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произошедшего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вследствие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изменения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границ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13)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утраты</w:t>
      </w:r>
      <w:r>
        <w:rPr>
          <w:rFonts w:ascii="Times New Roman" w:hAnsi="Times New Roman"/>
          <w:sz w:val="28"/>
          <w:szCs w:val="28"/>
        </w:rPr>
        <w:t xml:space="preserve"> Екатериновским </w:t>
      </w:r>
      <w:r w:rsidRPr="00605E3A">
        <w:rPr>
          <w:rFonts w:ascii="Times New Roman" w:hAnsi="Times New Roman"/>
          <w:sz w:val="28"/>
          <w:szCs w:val="28"/>
        </w:rPr>
        <w:t>сельским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статуса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связи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объединением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городским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округом;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14)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вступления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исполняющего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досрочном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прекращении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Администрации</w:t>
      </w:r>
      <w:r>
        <w:rPr>
          <w:rFonts w:ascii="Times New Roman" w:hAnsi="Times New Roman"/>
          <w:bCs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bCs/>
          <w:sz w:val="28"/>
          <w:szCs w:val="28"/>
        </w:rPr>
        <w:t>сельского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исключением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предусмотренных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подпунктами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3,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4,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11,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12,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13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пункта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принимается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позднее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через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30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календарных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после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наступления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обстоятельства,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являющегося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досрочного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прекращения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полномочий.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7" w:name="Par41"/>
      <w:bookmarkEnd w:id="7"/>
      <w:r w:rsidRPr="00605E3A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Контракт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может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расторгнут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соглашению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сторон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судебном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основании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заявления: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связи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нарушением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условий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контракта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части,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касающейся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значения,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связи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несоблюдением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ограничений,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частью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37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принципах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Федерации»;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Губернатора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связи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нарушением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условий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контракта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части,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касающейся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отдельных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переданных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связи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несоблюдением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ограничений,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частью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37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принципах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Федерации»;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связи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нарушениями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условий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контракта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(или)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области.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4.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досрочном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прекращении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либо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применении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отношении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дисциплинарного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взыскания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несоблюдения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ограничений,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запретов,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неисполнения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обязанностей,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02.03.2007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605E3A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25-ФЗ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службе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декабря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2012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230-ФЗ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контроле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расходов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замещающих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доходам»,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2013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79-ФЗ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запрете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отдельным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категориям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открывать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иметь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счета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(вклады),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хранить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наличные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денежные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средства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ценности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иностранных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банках,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расположенных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пределами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владеть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(или)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пользоваться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иностранными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финансовыми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инструментами»,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принимается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позднее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через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30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появления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оснований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досрочного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прекращения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либо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применения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дисциплинарного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взыскания.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досрочного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прекращения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либо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применения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суда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мер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процессуального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принуждения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виде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заключения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стражу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временного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отстранения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временно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руководитель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структурного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подразделения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служащий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Регламентом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Регламентом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определен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служащий,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исполняющий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обязанности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либо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отсутствия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данного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служащего,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обязанности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служащий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определяемый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33.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Структура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</w:p>
    <w:p w:rsidR="00294CBC" w:rsidRPr="00605E3A" w:rsidRDefault="00294CBC" w:rsidP="00B03041">
      <w:pPr>
        <w:spacing w:after="0" w:line="240" w:lineRule="atLeast"/>
        <w:ind w:firstLine="709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структуру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входят: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структурные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подразделения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службы,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техническому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обеспечению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деятельности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входящие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состав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структурных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подразделений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Структура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утверждается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представлению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Штатное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расписание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утверждается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структуры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исходя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расходов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содержание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предусмотренных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бюджетом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4.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назначает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увольняет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работников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отношении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работников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законодательством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службе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трудовым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законодательством.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работы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структурных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подразделений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определяются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Регламентом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(или)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положениями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этих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подразделениях,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утверждаемыми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Структурные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подразделения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обладают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юридического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лица.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6.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Руководители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структурных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подразделений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поселения: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организуют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работу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структурного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подразделения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разрабатывают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вносят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проекты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предложения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пределах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своей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компетенции;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рассматривают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обращения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ведут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вопросам,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относящимся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компетенции;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4)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решают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законодательством,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Уставом.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i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34.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</w:p>
    <w:p w:rsidR="00294CBC" w:rsidRPr="00605E3A" w:rsidRDefault="00294CBC" w:rsidP="00B03041">
      <w:pPr>
        <w:spacing w:after="0" w:line="240" w:lineRule="atLeast"/>
        <w:ind w:firstLine="709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8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руководством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поселения: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обеспечивает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составление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проекта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контроль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данного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кодексом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обеспечивает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составление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отчета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разрабатывает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проекты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изменении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отмене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налогов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сборов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законодательством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налогах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сборах;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владение,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пользование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распоряжение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имуществом,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находящимся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собственности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4)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организует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границах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электро-,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тепло-,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газоснабжение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снабжение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топливом,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пределах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законодательством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Федерации;</w:t>
      </w:r>
    </w:p>
    <w:p w:rsidR="00294CBC" w:rsidRPr="00605E3A" w:rsidRDefault="00294CBC" w:rsidP="00B03041">
      <w:pPr>
        <w:spacing w:after="0" w:line="240" w:lineRule="auto"/>
        <w:ind w:firstLine="770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5)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обеспечивает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проживающих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Екатериновском </w:t>
      </w:r>
      <w:r w:rsidRPr="00605E3A">
        <w:rPr>
          <w:rFonts w:ascii="Times New Roman" w:hAnsi="Times New Roman"/>
          <w:sz w:val="28"/>
          <w:szCs w:val="28"/>
        </w:rPr>
        <w:t>сельском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нуждающихся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жилых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помещениях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малоимущих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жилыми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помещениями,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организует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строительство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содержание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жилищного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фонда,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создает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условий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жилищного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строительства,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созыва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(собрания)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собственников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помещений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многоквартирном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доме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предусмотренных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частью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161,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частью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161.1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200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Жилищного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кодекса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21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июля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2014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255-ФЗ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внесении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изменений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Жилищный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кодекс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отдельные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законодательные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признании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утратившими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силу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отдельных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положений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законодательных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Федерации»;</w:t>
      </w:r>
    </w:p>
    <w:p w:rsidR="00294CBC" w:rsidRPr="00605E3A" w:rsidRDefault="00294CBC" w:rsidP="00B03041">
      <w:pPr>
        <w:spacing w:after="0" w:line="240" w:lineRule="auto"/>
        <w:ind w:firstLine="770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6)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создает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условия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предоставления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транспортных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услуг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организует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транспортное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обслуживание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границах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7)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участвует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профилактике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терроризма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экстремизма,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минимизации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(или)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ликвидации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последствий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проявлений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терроризма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экстремизма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границах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числе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противодействия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терроризма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5.2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06.03.2006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35-ФЗ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противодействии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терроризму»;</w:t>
      </w:r>
    </w:p>
    <w:p w:rsidR="00294CBC" w:rsidRPr="00605E3A" w:rsidRDefault="00294CBC" w:rsidP="00B03041">
      <w:pPr>
        <w:spacing w:after="0" w:line="240" w:lineRule="auto"/>
        <w:ind w:firstLine="770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8)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создает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условия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реализации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мер,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направленных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укрепление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межнационального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межконфессионального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согласия,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сохранение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развитие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языков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культуры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народов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проживающих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социальную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культурную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адаптацию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мигрантов,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профилактику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межнациональных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(межэтнических)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конфликтов;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9)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участвует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предупреждении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ликвидации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последствий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чрезвычайных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ситуаций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границах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10)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обеспечивает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первичные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меры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пожарной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безопасности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границах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пунктов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11)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создает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условия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обеспечения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жителей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услугами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связи,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питания,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торговли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бытового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обслуживания;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12)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создает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условия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досуга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обеспечения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жителей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услугами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культуры;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13)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создает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условия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развития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традиционного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народного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художественного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творчества,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участвует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сохранении,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возрождении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развитии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народных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художественных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промыслов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Екатериновском </w:t>
      </w:r>
      <w:r w:rsidRPr="00605E3A">
        <w:rPr>
          <w:rFonts w:ascii="Times New Roman" w:hAnsi="Times New Roman"/>
          <w:sz w:val="28"/>
          <w:szCs w:val="28"/>
        </w:rPr>
        <w:t>сельском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поселении;</w:t>
      </w:r>
    </w:p>
    <w:p w:rsidR="00294CBC" w:rsidRPr="00605E3A" w:rsidRDefault="00294CBC" w:rsidP="00B030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hy-AM"/>
        </w:rPr>
      </w:pPr>
      <w:r w:rsidRPr="00605E3A">
        <w:rPr>
          <w:rFonts w:ascii="Times New Roman" w:hAnsi="Times New Roman"/>
          <w:sz w:val="28"/>
          <w:szCs w:val="28"/>
          <w:lang w:eastAsia="hy-AM"/>
        </w:rPr>
        <w:t>14)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обеспечивает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условия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для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развития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на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территории</w:t>
      </w:r>
      <w:r>
        <w:rPr>
          <w:rFonts w:ascii="Times New Roman" w:hAnsi="Times New Roman"/>
          <w:sz w:val="28"/>
          <w:szCs w:val="28"/>
          <w:lang w:eastAsia="hy-AM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  <w:lang w:eastAsia="hy-AM"/>
        </w:rPr>
        <w:t>сельского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поселения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физической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культуры,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школьного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спорта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массового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спорта,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организует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проведение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официальных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физкультурно-оздоровительных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спортивных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мероприятий</w:t>
      </w:r>
      <w:r>
        <w:rPr>
          <w:rFonts w:ascii="Times New Roman" w:hAnsi="Times New Roman"/>
          <w:sz w:val="28"/>
          <w:szCs w:val="28"/>
          <w:lang w:eastAsia="hy-AM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  <w:lang w:eastAsia="hy-AM"/>
        </w:rPr>
        <w:t>сельского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поселения;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15)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создает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условия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массового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отдыха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жителей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организует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обустройство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массового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отдыха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числе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обеспечивает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свободный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доступ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водным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объектам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пользования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береговым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полосам;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16)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организует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формирование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архивных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фондов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294CBC" w:rsidRPr="002C247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2C247A">
        <w:rPr>
          <w:rFonts w:ascii="Times New Roman" w:hAnsi="Times New Roman"/>
          <w:color w:val="000000"/>
          <w:sz w:val="28"/>
          <w:szCs w:val="28"/>
        </w:rPr>
        <w:t xml:space="preserve">17) участвует в организации деятельности по </w:t>
      </w:r>
      <w:r w:rsidRPr="002C247A">
        <w:rPr>
          <w:rFonts w:ascii="Times New Roman" w:hAnsi="Times New Roman"/>
          <w:color w:val="000000"/>
          <w:sz w:val="28"/>
          <w:szCs w:val="28"/>
          <w:lang w:eastAsia="hy-AM"/>
        </w:rPr>
        <w:t>накоплению (в том числе раздельному накоплению) и транспортированию твердых коммунальных отходов;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18)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организует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подготовку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правил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благоустройства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контроль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соблюдением,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организует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благоустройство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правилами,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организует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использование,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охрану,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защиту,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воспроизводство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городских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лесов,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лесов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особо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охраняемых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природных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расположенных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границах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пунктов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294CBC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19)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лесной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контроль;</w:t>
      </w:r>
    </w:p>
    <w:p w:rsidR="00294CBC" w:rsidRPr="005766EF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9C2A01">
        <w:rPr>
          <w:rFonts w:ascii="Times New Roman" w:hAnsi="Times New Roman"/>
          <w:sz w:val="28"/>
          <w:szCs w:val="28"/>
        </w:rPr>
        <w:t>20) принимает в соответствии с гражданским законодательством Российской Федерации решения о сносе самовольной постройки, решение о сносе самовольной постройки или ее приведении в соответствие с установленными требованиями;</w:t>
      </w:r>
    </w:p>
    <w:p w:rsidR="00294CBC" w:rsidRPr="00A632CE" w:rsidRDefault="00294CBC" w:rsidP="00B03041">
      <w:pPr>
        <w:pStyle w:val="ConsPlusNormal"/>
        <w:ind w:firstLine="708"/>
        <w:jc w:val="both"/>
      </w:pPr>
      <w:r w:rsidRPr="00A632CE">
        <w:t xml:space="preserve">21) присваивает адреса объектам адресации, изменяет, аннулирует адреса, присваивает наименования элементам улично-дорожной сети (за исключением автомобильных дорог федерального значения, автомобильных дорог регионального или межмуниципального значения, местного значения муниципального района), наименования элементам планировочной структуры в границах </w:t>
      </w:r>
      <w:r>
        <w:t>Екатериновского</w:t>
      </w:r>
      <w:r w:rsidRPr="00A632CE">
        <w:t xml:space="preserve"> сельского поселения, изменяет, аннулирует такие наименования, размещает информацию в государственном адресном реестре;</w:t>
      </w:r>
    </w:p>
    <w:p w:rsidR="00294CBC" w:rsidRPr="00A632CE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A632CE">
        <w:rPr>
          <w:rFonts w:ascii="Times New Roman" w:hAnsi="Times New Roman"/>
          <w:sz w:val="28"/>
          <w:szCs w:val="28"/>
        </w:rPr>
        <w:t>22) организует оказание ритуальных услуг и обеспечивает содержание мест захоронения;</w:t>
      </w:r>
    </w:p>
    <w:p w:rsidR="00294CBC" w:rsidRPr="00A632CE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A632CE">
        <w:rPr>
          <w:rFonts w:ascii="Times New Roman" w:hAnsi="Times New Roman"/>
          <w:sz w:val="28"/>
          <w:szCs w:val="28"/>
        </w:rPr>
        <w:t>23) осуществляет мероприятия по обеспечению безопасности людей на водных объектах, охране их жизни и здоровья;</w:t>
      </w:r>
    </w:p>
    <w:p w:rsidR="00294CBC" w:rsidRPr="00A632CE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A632CE">
        <w:rPr>
          <w:rFonts w:ascii="Times New Roman" w:hAnsi="Times New Roman"/>
          <w:sz w:val="28"/>
          <w:szCs w:val="28"/>
        </w:rPr>
        <w:t>24) осуществляет в пределах, установленных водным законодательством Российской Федерации, полномочия собственника водных объектов, информирует население об ограничениях их использования;</w:t>
      </w:r>
    </w:p>
    <w:p w:rsidR="00294CBC" w:rsidRPr="00A632CE" w:rsidRDefault="00294CBC" w:rsidP="00B030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hy-AM"/>
        </w:rPr>
      </w:pPr>
      <w:r w:rsidRPr="00A632CE">
        <w:rPr>
          <w:rFonts w:ascii="Times New Roman" w:hAnsi="Times New Roman"/>
          <w:sz w:val="28"/>
          <w:szCs w:val="28"/>
        </w:rPr>
        <w:t xml:space="preserve">25) представляет в уполномоченный орган исполнительной власти Ростовской области предложения о признании территории лечебно-оздоровительной местностью или курортом местного значения, осуществляет развитие и обеспечение охраны лечебно-оздоровительных местностей и курортов местного значения на территории </w:t>
      </w:r>
      <w:r>
        <w:rPr>
          <w:rFonts w:ascii="Times New Roman" w:hAnsi="Times New Roman"/>
          <w:sz w:val="28"/>
          <w:szCs w:val="28"/>
        </w:rPr>
        <w:t>Екатериновского</w:t>
      </w:r>
      <w:r w:rsidRPr="00A632CE">
        <w:rPr>
          <w:rFonts w:ascii="Times New Roman" w:hAnsi="Times New Roman"/>
          <w:sz w:val="28"/>
          <w:szCs w:val="28"/>
        </w:rPr>
        <w:t xml:space="preserve"> сельского поселения, а также</w:t>
      </w:r>
      <w:r w:rsidRPr="00A632CE">
        <w:rPr>
          <w:rFonts w:ascii="Times New Roman" w:hAnsi="Times New Roman"/>
          <w:sz w:val="28"/>
          <w:szCs w:val="28"/>
          <w:lang w:eastAsia="hy-AM"/>
        </w:rPr>
        <w:t xml:space="preserve"> осуществляет муниципальный контроль в области использования и охраны особо охраняемых природных территорий местного значения;</w:t>
      </w:r>
    </w:p>
    <w:p w:rsidR="00294CBC" w:rsidRPr="00A632CE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A632CE">
        <w:rPr>
          <w:rFonts w:ascii="Times New Roman" w:hAnsi="Times New Roman"/>
          <w:sz w:val="28"/>
          <w:szCs w:val="28"/>
        </w:rPr>
        <w:t>26) содействует развитию сельскохозяйственного производства, создает условия для развития малого и среднего предпринимательства;</w:t>
      </w:r>
    </w:p>
    <w:p w:rsidR="00294CBC" w:rsidRPr="00A632CE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A632CE">
        <w:rPr>
          <w:rFonts w:ascii="Times New Roman" w:hAnsi="Times New Roman"/>
          <w:sz w:val="28"/>
          <w:szCs w:val="28"/>
        </w:rPr>
        <w:t xml:space="preserve">27) организует и осуществляет мероприятия по работе с детьми и молодежью в </w:t>
      </w:r>
      <w:r>
        <w:rPr>
          <w:rFonts w:ascii="Times New Roman" w:hAnsi="Times New Roman"/>
          <w:sz w:val="28"/>
          <w:szCs w:val="28"/>
        </w:rPr>
        <w:t>Екатериновском</w:t>
      </w:r>
      <w:r w:rsidRPr="00A632CE">
        <w:rPr>
          <w:rFonts w:ascii="Times New Roman" w:hAnsi="Times New Roman"/>
          <w:sz w:val="28"/>
          <w:szCs w:val="28"/>
        </w:rPr>
        <w:t xml:space="preserve"> сельском поселении;</w:t>
      </w:r>
    </w:p>
    <w:p w:rsidR="00294CBC" w:rsidRPr="00A632CE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A632CE">
        <w:rPr>
          <w:rFonts w:ascii="Times New Roman" w:hAnsi="Times New Roman"/>
          <w:sz w:val="28"/>
          <w:szCs w:val="28"/>
        </w:rPr>
        <w:t xml:space="preserve">28) утверждает и реализует муниципальные программы в области энергосбережения и повышения энергетической эффективности, организует проведение энергетического обследования многоквартирных домов, помещения в которых составляют муниципальный жилищный фонд в границах </w:t>
      </w:r>
      <w:r>
        <w:rPr>
          <w:rFonts w:ascii="Times New Roman" w:hAnsi="Times New Roman"/>
          <w:sz w:val="28"/>
          <w:szCs w:val="28"/>
        </w:rPr>
        <w:t>Екатериновского</w:t>
      </w:r>
      <w:r w:rsidRPr="00A632CE">
        <w:rPr>
          <w:rFonts w:ascii="Times New Roman" w:hAnsi="Times New Roman"/>
          <w:sz w:val="28"/>
          <w:szCs w:val="28"/>
        </w:rPr>
        <w:t xml:space="preserve"> сельского поселения, организует и проводит иные мероприятия, предусмотренные законодательством об энергосбережении и о повышении энергетической эффективности;</w:t>
      </w:r>
    </w:p>
    <w:p w:rsidR="00294CBC" w:rsidRPr="00A632CE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A632CE">
        <w:rPr>
          <w:rFonts w:ascii="Times New Roman" w:hAnsi="Times New Roman"/>
          <w:sz w:val="28"/>
          <w:szCs w:val="28"/>
        </w:rPr>
        <w:t>29) оказывает поддержку гражданам и их объединениям, участвующим в охране общественного порядка, создает условия для деятельности народных дружин;</w:t>
      </w:r>
    </w:p>
    <w:p w:rsidR="00294CBC" w:rsidRPr="00A632CE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A632CE">
        <w:rPr>
          <w:rFonts w:ascii="Times New Roman" w:hAnsi="Times New Roman"/>
          <w:sz w:val="28"/>
          <w:szCs w:val="28"/>
        </w:rPr>
        <w:t>30) оказывает поддержку социально ориентированным некоммерческим организациям в пределах полномочий, установленных статьями 31</w:t>
      </w:r>
      <w:r w:rsidRPr="00A632CE">
        <w:rPr>
          <w:rFonts w:ascii="Times New Roman" w:hAnsi="Times New Roman"/>
          <w:sz w:val="28"/>
          <w:szCs w:val="28"/>
          <w:vertAlign w:val="superscript"/>
        </w:rPr>
        <w:t>1</w:t>
      </w:r>
      <w:r w:rsidRPr="00A632CE">
        <w:rPr>
          <w:rFonts w:ascii="Times New Roman" w:hAnsi="Times New Roman"/>
          <w:sz w:val="28"/>
          <w:szCs w:val="28"/>
        </w:rPr>
        <w:t xml:space="preserve"> и 31</w:t>
      </w:r>
      <w:r w:rsidRPr="00A632CE">
        <w:rPr>
          <w:rFonts w:ascii="Times New Roman" w:hAnsi="Times New Roman"/>
          <w:sz w:val="28"/>
          <w:szCs w:val="28"/>
          <w:vertAlign w:val="superscript"/>
        </w:rPr>
        <w:t>3</w:t>
      </w:r>
      <w:r w:rsidRPr="00A632CE">
        <w:rPr>
          <w:rFonts w:ascii="Times New Roman" w:hAnsi="Times New Roman"/>
          <w:sz w:val="28"/>
          <w:szCs w:val="28"/>
        </w:rPr>
        <w:t xml:space="preserve"> Федерального закона от 12 января 1996 года № 7-ФЗ «О некоммерческих организациях»;</w:t>
      </w:r>
    </w:p>
    <w:p w:rsidR="00294CBC" w:rsidRPr="00A632CE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A632CE">
        <w:rPr>
          <w:rFonts w:ascii="Times New Roman" w:hAnsi="Times New Roman"/>
          <w:sz w:val="28"/>
          <w:szCs w:val="28"/>
        </w:rPr>
        <w:t xml:space="preserve">31) обеспечивает выполнение работ, необходимых для создания искусственных земельных участков для нужд </w:t>
      </w:r>
      <w:r>
        <w:rPr>
          <w:rFonts w:ascii="Times New Roman" w:hAnsi="Times New Roman"/>
          <w:sz w:val="28"/>
          <w:szCs w:val="28"/>
        </w:rPr>
        <w:t>Екатериновского</w:t>
      </w:r>
      <w:r w:rsidRPr="00A632CE">
        <w:rPr>
          <w:rFonts w:ascii="Times New Roman" w:hAnsi="Times New Roman"/>
          <w:sz w:val="28"/>
          <w:szCs w:val="28"/>
        </w:rPr>
        <w:t xml:space="preserve"> сельского поселения, организует проведение открытого аукциона на право заключить договор о создании искусственного земельного участка в соответствии с федеральным законом;</w:t>
      </w:r>
    </w:p>
    <w:p w:rsidR="00294CBC" w:rsidRPr="00A632CE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A632CE">
        <w:rPr>
          <w:rFonts w:ascii="Times New Roman" w:hAnsi="Times New Roman"/>
          <w:sz w:val="28"/>
          <w:szCs w:val="28"/>
        </w:rPr>
        <w:t xml:space="preserve">32) осуществляет меры по противодействию коррупции в границах </w:t>
      </w:r>
      <w:r>
        <w:rPr>
          <w:rFonts w:ascii="Times New Roman" w:hAnsi="Times New Roman"/>
          <w:sz w:val="28"/>
          <w:szCs w:val="28"/>
        </w:rPr>
        <w:t>Екатериновского</w:t>
      </w:r>
      <w:r w:rsidRPr="00A632CE">
        <w:rPr>
          <w:rFonts w:ascii="Times New Roman" w:hAnsi="Times New Roman"/>
          <w:sz w:val="28"/>
          <w:szCs w:val="28"/>
        </w:rPr>
        <w:t xml:space="preserve"> сельского поселения;</w:t>
      </w:r>
    </w:p>
    <w:p w:rsidR="00294CBC" w:rsidRPr="00A632CE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A632CE">
        <w:rPr>
          <w:rFonts w:ascii="Times New Roman" w:hAnsi="Times New Roman"/>
          <w:sz w:val="28"/>
          <w:szCs w:val="28"/>
        </w:rPr>
        <w:t xml:space="preserve">33) создает муниципальные предприятия и учреждения, осуществляет финансовое обеспечение деятельности муниципальных казенных учреждений и финансовое обеспечение выполнения муниципального задания бюджетными и автономными муниципальными учреждениями, а также осуществляет закупки товаров, работ, услуг для обеспечения муниципальных нужд; </w:t>
      </w:r>
    </w:p>
    <w:p w:rsidR="00294CBC" w:rsidRPr="00A632CE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A632CE">
        <w:rPr>
          <w:rFonts w:ascii="Times New Roman" w:hAnsi="Times New Roman"/>
          <w:sz w:val="28"/>
          <w:szCs w:val="28"/>
        </w:rPr>
        <w:t xml:space="preserve">34) осуществляет организационное и материально-техническое обеспечение подготовки и проведения муниципальных выборов, местного референдума, голосования по отзыву депутата Собрания депутатов </w:t>
      </w:r>
      <w:r>
        <w:rPr>
          <w:rFonts w:ascii="Times New Roman" w:hAnsi="Times New Roman"/>
          <w:sz w:val="28"/>
          <w:szCs w:val="28"/>
        </w:rPr>
        <w:t>Екатериновского</w:t>
      </w:r>
      <w:r w:rsidRPr="00A632CE">
        <w:rPr>
          <w:rFonts w:ascii="Times New Roman" w:hAnsi="Times New Roman"/>
          <w:sz w:val="28"/>
          <w:szCs w:val="28"/>
        </w:rPr>
        <w:t xml:space="preserve"> сельского поселения, председателя Собрания депутатов – главы </w:t>
      </w:r>
      <w:r>
        <w:rPr>
          <w:rFonts w:ascii="Times New Roman" w:hAnsi="Times New Roman"/>
          <w:sz w:val="28"/>
          <w:szCs w:val="28"/>
        </w:rPr>
        <w:t>Екатериновского</w:t>
      </w:r>
      <w:r w:rsidRPr="00A632CE">
        <w:rPr>
          <w:rFonts w:ascii="Times New Roman" w:hAnsi="Times New Roman"/>
          <w:sz w:val="28"/>
          <w:szCs w:val="28"/>
        </w:rPr>
        <w:t xml:space="preserve"> сельского поселения, голосования по вопросам изменения границ, преобразования </w:t>
      </w:r>
      <w:r>
        <w:rPr>
          <w:rFonts w:ascii="Times New Roman" w:hAnsi="Times New Roman"/>
          <w:sz w:val="28"/>
          <w:szCs w:val="28"/>
        </w:rPr>
        <w:t>Екатериновского</w:t>
      </w:r>
      <w:r w:rsidRPr="00A632CE">
        <w:rPr>
          <w:rFonts w:ascii="Times New Roman" w:hAnsi="Times New Roman"/>
          <w:sz w:val="28"/>
          <w:szCs w:val="28"/>
        </w:rPr>
        <w:t xml:space="preserve"> сельского поселения;</w:t>
      </w:r>
    </w:p>
    <w:p w:rsidR="00294CBC" w:rsidRPr="00A632CE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A632CE">
        <w:rPr>
          <w:rFonts w:ascii="Times New Roman" w:hAnsi="Times New Roman"/>
          <w:sz w:val="28"/>
          <w:szCs w:val="28"/>
        </w:rPr>
        <w:t xml:space="preserve">35) организует сбор статистических показателей, характеризующих состояние экономики и социальной сферы </w:t>
      </w:r>
      <w:r>
        <w:rPr>
          <w:rFonts w:ascii="Times New Roman" w:hAnsi="Times New Roman"/>
          <w:sz w:val="28"/>
          <w:szCs w:val="28"/>
        </w:rPr>
        <w:t>Екатериновского</w:t>
      </w:r>
      <w:r w:rsidRPr="00A632CE">
        <w:rPr>
          <w:rFonts w:ascii="Times New Roman" w:hAnsi="Times New Roman"/>
          <w:sz w:val="28"/>
          <w:szCs w:val="28"/>
        </w:rPr>
        <w:t xml:space="preserve"> сельского поселения, и предоставляет указанные данные органам государственной власти в порядке, установленном Правительством Российской Федерации;</w:t>
      </w:r>
    </w:p>
    <w:p w:rsidR="00294CBC" w:rsidRPr="00A632CE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A632CE">
        <w:rPr>
          <w:rFonts w:ascii="Times New Roman" w:hAnsi="Times New Roman"/>
          <w:sz w:val="28"/>
          <w:szCs w:val="28"/>
        </w:rPr>
        <w:t xml:space="preserve">36) вправе учреждать печатное средство массовой информации для опубликования муниципальных правовых актов, обсуждения проектов муниципальных правовых актов по вопросам местного значения, доведения до сведения жителей </w:t>
      </w:r>
      <w:r>
        <w:rPr>
          <w:rFonts w:ascii="Times New Roman" w:hAnsi="Times New Roman"/>
          <w:sz w:val="28"/>
          <w:szCs w:val="28"/>
        </w:rPr>
        <w:t>Екатериновского</w:t>
      </w:r>
      <w:r w:rsidRPr="00A632CE">
        <w:rPr>
          <w:rFonts w:ascii="Times New Roman" w:hAnsi="Times New Roman"/>
          <w:sz w:val="28"/>
          <w:szCs w:val="28"/>
        </w:rPr>
        <w:t xml:space="preserve"> сельского поселения официальной информации о социально-экономическом и культурном развитии </w:t>
      </w:r>
      <w:r>
        <w:rPr>
          <w:rFonts w:ascii="Times New Roman" w:hAnsi="Times New Roman"/>
          <w:sz w:val="28"/>
          <w:szCs w:val="28"/>
        </w:rPr>
        <w:t>Екатериновского</w:t>
      </w:r>
      <w:r w:rsidRPr="00A632CE">
        <w:rPr>
          <w:rFonts w:ascii="Times New Roman" w:hAnsi="Times New Roman"/>
          <w:sz w:val="28"/>
          <w:szCs w:val="28"/>
        </w:rPr>
        <w:t xml:space="preserve"> сельского поселения, о развитии его общественной инфраструктуры и иной официальной информации, может выступать соучредителем межмуниципального печатного средства массовой информации;</w:t>
      </w:r>
    </w:p>
    <w:p w:rsidR="00294CBC" w:rsidRPr="00A632CE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A632CE">
        <w:rPr>
          <w:rFonts w:ascii="Times New Roman" w:hAnsi="Times New Roman"/>
          <w:sz w:val="28"/>
          <w:szCs w:val="28"/>
        </w:rPr>
        <w:t>37) осуществляет международные и внешнеэкономические связи в соответствии с федеральными законами;</w:t>
      </w:r>
    </w:p>
    <w:p w:rsidR="00294CBC" w:rsidRPr="00A632CE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A632CE">
        <w:rPr>
          <w:rFonts w:ascii="Times New Roman" w:hAnsi="Times New Roman"/>
          <w:sz w:val="28"/>
          <w:szCs w:val="28"/>
        </w:rPr>
        <w:t xml:space="preserve">38) организует профессиональное образование и дополнительное профессиональное образование председателя Собрания депутатов – главы </w:t>
      </w:r>
      <w:r>
        <w:rPr>
          <w:rFonts w:ascii="Times New Roman" w:hAnsi="Times New Roman"/>
          <w:sz w:val="28"/>
          <w:szCs w:val="28"/>
        </w:rPr>
        <w:t>Екатериновского</w:t>
      </w:r>
      <w:r w:rsidRPr="00A632CE">
        <w:rPr>
          <w:rFonts w:ascii="Times New Roman" w:hAnsi="Times New Roman"/>
          <w:sz w:val="28"/>
          <w:szCs w:val="28"/>
        </w:rPr>
        <w:t xml:space="preserve"> сельского поселения, депутатов Собрания депутатов </w:t>
      </w:r>
      <w:r>
        <w:rPr>
          <w:rFonts w:ascii="Times New Roman" w:hAnsi="Times New Roman"/>
          <w:sz w:val="28"/>
          <w:szCs w:val="28"/>
        </w:rPr>
        <w:t>Екатериновского</w:t>
      </w:r>
      <w:r w:rsidRPr="00A632CE">
        <w:rPr>
          <w:rFonts w:ascii="Times New Roman" w:hAnsi="Times New Roman"/>
          <w:sz w:val="28"/>
          <w:szCs w:val="28"/>
        </w:rPr>
        <w:t xml:space="preserve"> сельского поселения, муниципальных служащих и работников муниципальных учреждений, организует подготовку кадров для муниципальной службы в порядке, предусмотренном законодательством Российской Федерации об образовании и законодательством Российской Федерации о муниципальной службе;</w:t>
      </w:r>
    </w:p>
    <w:p w:rsidR="00294CBC" w:rsidRPr="00A632CE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A632CE">
        <w:rPr>
          <w:rFonts w:ascii="Times New Roman" w:hAnsi="Times New Roman"/>
          <w:sz w:val="28"/>
          <w:szCs w:val="28"/>
        </w:rPr>
        <w:t>39) устанавливает тарифы на услуги, предоставляемые муниципальными предприятиями и учреждениями, и работы, выполняемые муниципальными предприятиями и учреждениями, если иное не предусмотрено федеральными законами;</w:t>
      </w:r>
    </w:p>
    <w:p w:rsidR="00294CBC" w:rsidRPr="00A632CE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A632CE">
        <w:rPr>
          <w:rFonts w:ascii="Times New Roman" w:hAnsi="Times New Roman"/>
          <w:sz w:val="28"/>
          <w:szCs w:val="28"/>
        </w:rPr>
        <w:t xml:space="preserve">40) организует и осуществляет муниципальный контроль на территории </w:t>
      </w:r>
      <w:r>
        <w:rPr>
          <w:rFonts w:ascii="Times New Roman" w:hAnsi="Times New Roman"/>
          <w:sz w:val="28"/>
          <w:szCs w:val="28"/>
        </w:rPr>
        <w:t>Екатериновского</w:t>
      </w:r>
      <w:r w:rsidRPr="00A632CE">
        <w:rPr>
          <w:rFonts w:ascii="Times New Roman" w:hAnsi="Times New Roman"/>
          <w:sz w:val="28"/>
          <w:szCs w:val="28"/>
        </w:rPr>
        <w:t xml:space="preserve"> сельского поселения;</w:t>
      </w:r>
    </w:p>
    <w:p w:rsidR="00294CBC" w:rsidRPr="00A632CE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A632CE">
        <w:rPr>
          <w:rFonts w:ascii="Times New Roman" w:hAnsi="Times New Roman"/>
          <w:sz w:val="28"/>
          <w:szCs w:val="28"/>
        </w:rPr>
        <w:t>41) разрабатывает и принимает административные регламенты проведения проверок при осуществлении муниципального контроля;</w:t>
      </w:r>
    </w:p>
    <w:p w:rsidR="00294CBC" w:rsidRPr="00A632CE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A632CE">
        <w:rPr>
          <w:rFonts w:ascii="Times New Roman" w:hAnsi="Times New Roman"/>
          <w:sz w:val="28"/>
          <w:szCs w:val="28"/>
        </w:rPr>
        <w:t>42) организует и проводит мониторинг эффективности муниципального контроля в соответствующих сферах деятельности, показатели и методика проведения которого утверждаются Правительством Российской Федерации;</w:t>
      </w:r>
    </w:p>
    <w:p w:rsidR="00294CBC" w:rsidRPr="00A632CE" w:rsidRDefault="00294CBC" w:rsidP="00B030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A632CE">
        <w:rPr>
          <w:rFonts w:ascii="Times New Roman" w:hAnsi="Times New Roman"/>
          <w:sz w:val="28"/>
          <w:szCs w:val="28"/>
        </w:rPr>
        <w:t xml:space="preserve">43) вправе </w:t>
      </w:r>
      <w:r w:rsidRPr="00A632CE">
        <w:rPr>
          <w:rFonts w:ascii="Times New Roman" w:hAnsi="Times New Roman"/>
          <w:bCs/>
          <w:sz w:val="28"/>
          <w:szCs w:val="28"/>
        </w:rPr>
        <w:t>создавать муниципальную пожарную охрану;</w:t>
      </w:r>
    </w:p>
    <w:p w:rsidR="00294CBC" w:rsidRPr="00A632CE" w:rsidRDefault="00294CBC" w:rsidP="00B030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 w:rsidRPr="00A632CE">
        <w:rPr>
          <w:rFonts w:ascii="Times New Roman" w:hAnsi="Times New Roman"/>
          <w:sz w:val="28"/>
          <w:szCs w:val="28"/>
          <w:lang w:eastAsia="en-US"/>
        </w:rPr>
        <w:t xml:space="preserve">44) разрабатывает и утверждает </w:t>
      </w:r>
      <w:hyperlink r:id="rId10" w:history="1">
        <w:r w:rsidRPr="00A632CE">
          <w:rPr>
            <w:rFonts w:ascii="Times New Roman" w:hAnsi="Times New Roman"/>
            <w:sz w:val="28"/>
            <w:szCs w:val="28"/>
            <w:lang w:eastAsia="en-US"/>
          </w:rPr>
          <w:t>программ</w:t>
        </w:r>
      </w:hyperlink>
      <w:r w:rsidRPr="00A632CE">
        <w:rPr>
          <w:rFonts w:ascii="Times New Roman" w:hAnsi="Times New Roman"/>
          <w:sz w:val="28"/>
          <w:szCs w:val="28"/>
          <w:lang w:eastAsia="en-US"/>
        </w:rPr>
        <w:t xml:space="preserve">ы комплексного развития систем коммунальной инфраструктуры </w:t>
      </w:r>
      <w:r>
        <w:rPr>
          <w:rFonts w:ascii="Times New Roman" w:hAnsi="Times New Roman"/>
          <w:sz w:val="28"/>
          <w:szCs w:val="28"/>
          <w:lang w:eastAsia="en-US"/>
        </w:rPr>
        <w:t>Екатериновского</w:t>
      </w:r>
      <w:r w:rsidRPr="00A632CE">
        <w:rPr>
          <w:rFonts w:ascii="Times New Roman" w:hAnsi="Times New Roman"/>
          <w:sz w:val="28"/>
          <w:szCs w:val="28"/>
          <w:lang w:eastAsia="en-US"/>
        </w:rPr>
        <w:t xml:space="preserve"> сельского поселения, программы комплексного развития транспортной инфраструктуры </w:t>
      </w:r>
      <w:r>
        <w:rPr>
          <w:rFonts w:ascii="Times New Roman" w:hAnsi="Times New Roman"/>
          <w:sz w:val="28"/>
          <w:szCs w:val="28"/>
          <w:lang w:eastAsia="en-US"/>
        </w:rPr>
        <w:t>Екатериновского</w:t>
      </w:r>
      <w:r w:rsidRPr="00A632CE">
        <w:rPr>
          <w:rFonts w:ascii="Times New Roman" w:hAnsi="Times New Roman"/>
          <w:sz w:val="28"/>
          <w:szCs w:val="28"/>
          <w:lang w:eastAsia="en-US"/>
        </w:rPr>
        <w:t xml:space="preserve"> сельского поселения, программы комплексного развития социальной инфраструктуры </w:t>
      </w:r>
      <w:r>
        <w:rPr>
          <w:rFonts w:ascii="Times New Roman" w:hAnsi="Times New Roman"/>
          <w:sz w:val="28"/>
          <w:szCs w:val="28"/>
          <w:lang w:eastAsia="en-US"/>
        </w:rPr>
        <w:t>Екатериновского</w:t>
      </w:r>
      <w:r w:rsidRPr="00A632CE">
        <w:rPr>
          <w:rFonts w:ascii="Times New Roman" w:hAnsi="Times New Roman"/>
          <w:sz w:val="28"/>
          <w:szCs w:val="28"/>
          <w:lang w:eastAsia="en-US"/>
        </w:rPr>
        <w:t xml:space="preserve"> сельского поселения, </w:t>
      </w:r>
      <w:hyperlink r:id="rId11" w:history="1">
        <w:r w:rsidRPr="00A632CE">
          <w:rPr>
            <w:rFonts w:ascii="Times New Roman" w:hAnsi="Times New Roman"/>
            <w:sz w:val="28"/>
            <w:szCs w:val="28"/>
            <w:lang w:eastAsia="en-US"/>
          </w:rPr>
          <w:t>требования</w:t>
        </w:r>
      </w:hyperlink>
      <w:r w:rsidRPr="00A632CE">
        <w:rPr>
          <w:rFonts w:ascii="Times New Roman" w:hAnsi="Times New Roman"/>
          <w:sz w:val="28"/>
          <w:szCs w:val="28"/>
          <w:lang w:eastAsia="en-US"/>
        </w:rPr>
        <w:t xml:space="preserve"> к которым устанавливаются Правительством Российской Федерации;</w:t>
      </w:r>
    </w:p>
    <w:p w:rsidR="00294CBC" w:rsidRPr="00A632CE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632CE">
        <w:rPr>
          <w:rFonts w:ascii="Times New Roman" w:hAnsi="Times New Roman"/>
          <w:sz w:val="28"/>
          <w:szCs w:val="28"/>
        </w:rPr>
        <w:t>45) осуществляет полномочия по организации теплоснабжения, предусмотренные Федеральным законом «О теплоснабжении»;</w:t>
      </w:r>
    </w:p>
    <w:p w:rsidR="00294CBC" w:rsidRPr="00A632CE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632CE">
        <w:rPr>
          <w:rFonts w:ascii="Times New Roman" w:hAnsi="Times New Roman"/>
          <w:sz w:val="28"/>
          <w:szCs w:val="28"/>
        </w:rPr>
        <w:t>46) участвует в соответствии с Федеральным законом от 24 июля 2007 года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A632CE">
        <w:rPr>
          <w:rFonts w:ascii="Times New Roman" w:hAnsi="Times New Roman"/>
          <w:sz w:val="28"/>
          <w:szCs w:val="28"/>
        </w:rPr>
        <w:t>№ 221-ФЗ «О кадастровой деятельности» в выполнении комплексных кадастровых работ;</w:t>
      </w:r>
    </w:p>
    <w:p w:rsidR="00294CBC" w:rsidRPr="00A632CE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632CE">
        <w:rPr>
          <w:rFonts w:ascii="Times New Roman" w:hAnsi="Times New Roman"/>
          <w:sz w:val="28"/>
          <w:szCs w:val="28"/>
        </w:rPr>
        <w:t xml:space="preserve">47) осуществляет полномочия в сфере стратегического планирования, предусмотренные Федеральным законом от 28 июня 2014 года № 172-ФЗ «О стратегическом планировании в Российской Федерации», за исключением полномочий, отнесенных к исключительной компетенции Собрания депутатов </w:t>
      </w:r>
      <w:r>
        <w:rPr>
          <w:rFonts w:ascii="Times New Roman" w:hAnsi="Times New Roman"/>
          <w:sz w:val="28"/>
          <w:szCs w:val="28"/>
        </w:rPr>
        <w:t>Екатериновского</w:t>
      </w:r>
      <w:r w:rsidRPr="00A632CE">
        <w:rPr>
          <w:rFonts w:ascii="Times New Roman" w:hAnsi="Times New Roman"/>
          <w:sz w:val="28"/>
          <w:szCs w:val="28"/>
        </w:rPr>
        <w:t xml:space="preserve"> сельского поселения;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A632CE">
        <w:rPr>
          <w:rFonts w:ascii="Times New Roman" w:hAnsi="Times New Roman"/>
          <w:sz w:val="28"/>
          <w:szCs w:val="28"/>
        </w:rPr>
        <w:t>48) исполняет иные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значения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Уставом.</w:t>
      </w:r>
    </w:p>
    <w:p w:rsidR="00294CBC" w:rsidRPr="00605E3A" w:rsidRDefault="00294CBC" w:rsidP="00B03041">
      <w:pPr>
        <w:spacing w:after="0" w:line="240" w:lineRule="atLeast"/>
        <w:ind w:firstLine="708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вправе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привлекать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выполнению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добровольной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социально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значимых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работ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числе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дежурств)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целях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значения,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предусмотренных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пунктами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7</w:t>
      </w:r>
      <w:r w:rsidRPr="00605E3A">
        <w:rPr>
          <w:rFonts w:ascii="Times New Roman" w:hAnsi="Times New Roman"/>
          <w:sz w:val="28"/>
          <w:szCs w:val="28"/>
          <w:vertAlign w:val="superscript"/>
        </w:rPr>
        <w:t>1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9,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15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19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14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принципах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Федерации».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Постановление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привлечении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выполнению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добровольной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социально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значимых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работ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опубликовано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(обнародовано)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позднее,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семь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работ.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социально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значимым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работам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могут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отнесены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только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работы,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требующие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специальной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профессиональной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подготовки.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выполнению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социально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значимых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работ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могут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привлекаться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совершеннолетние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трудоспособные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жители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свободное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работы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учебы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время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безвозмездной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более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один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месяца.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этом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продолжительность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социально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значимых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работ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может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составлять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более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четырех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часов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подряд.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отдельные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переданные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35.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комиссия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комиссия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является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который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входит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структуру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комиссия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формируется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гарантиях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Федерации».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комиссия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формируется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составе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восьми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членов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решающего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сроком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лет.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4.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комиссия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организует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подготовку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выборов,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отзыву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изменения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границ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Уставом.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Деятельность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комиссии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коллегиально.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6.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комиссия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принимает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постановления.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7.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комиссии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заместитель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секретарь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комиссии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тайным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голосованием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заседании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числа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членов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комиссии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решающего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гарантиях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Федерации».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8.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комиссии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поселения: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представляет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Избирательную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комиссию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взаимоотношениях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власти,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организациями,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без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доверенности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действует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имени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комиссии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выдает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доверенности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представление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интересов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комиссии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организует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работу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комиссии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созывает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ведет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заседания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комиссии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4)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подписывает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постановления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комиссии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5)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распределяет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обязанности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между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членами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комиссии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работы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принимаемых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комиссией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постановлений;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6)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поручения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заместителю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секретарю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членам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комиссии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7)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организует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комиссии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рассмотрение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обращений;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8)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предусмотренные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9.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Заместитель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комиссии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оказывает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содействие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комиссии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возложенных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выполняет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поручения,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отсутствие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комиссии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обязанности.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10.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комиссии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могут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возлагаться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территориальную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избирательную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комиссию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гарантиях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Федерации».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этом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Избирательная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комиссия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формируется.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Статус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36.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Статус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8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является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выборным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главе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обеспечиваются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условия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беспрепятственного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своих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начинаются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прекращаются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начала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работы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созыва.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Полномочия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начинаются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вступления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прекращаются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день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вступления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вновь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избранного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4.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составляет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лет.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избравшего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6.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iCs/>
          <w:sz w:val="28"/>
          <w:szCs w:val="28"/>
        </w:rPr>
        <w:t>заместитель</w:t>
      </w:r>
      <w:r>
        <w:rPr>
          <w:rFonts w:ascii="Times New Roman" w:hAnsi="Times New Roman"/>
          <w:iCs/>
          <w:sz w:val="28"/>
          <w:szCs w:val="28"/>
        </w:rPr>
        <w:t xml:space="preserve"> </w:t>
      </w:r>
      <w:r w:rsidRPr="00605E3A">
        <w:rPr>
          <w:rFonts w:ascii="Times New Roman" w:hAnsi="Times New Roman"/>
          <w:iCs/>
          <w:sz w:val="28"/>
          <w:szCs w:val="28"/>
        </w:rPr>
        <w:t>председателя</w:t>
      </w:r>
      <w:r>
        <w:rPr>
          <w:rFonts w:ascii="Times New Roman" w:hAnsi="Times New Roman"/>
          <w:iCs/>
          <w:sz w:val="28"/>
          <w:szCs w:val="28"/>
        </w:rPr>
        <w:t xml:space="preserve"> </w:t>
      </w:r>
      <w:r w:rsidRPr="00605E3A">
        <w:rPr>
          <w:rFonts w:ascii="Times New Roman" w:hAnsi="Times New Roman"/>
          <w:iCs/>
          <w:sz w:val="28"/>
          <w:szCs w:val="28"/>
        </w:rPr>
        <w:t>Собрания</w:t>
      </w:r>
      <w:r>
        <w:rPr>
          <w:rFonts w:ascii="Times New Roman" w:hAnsi="Times New Roman"/>
          <w:iCs/>
          <w:sz w:val="28"/>
          <w:szCs w:val="28"/>
        </w:rPr>
        <w:t xml:space="preserve"> </w:t>
      </w:r>
      <w:r w:rsidRPr="00605E3A">
        <w:rPr>
          <w:rFonts w:ascii="Times New Roman" w:hAnsi="Times New Roman"/>
          <w:iCs/>
          <w:sz w:val="28"/>
          <w:szCs w:val="28"/>
        </w:rPr>
        <w:t>депутатов</w:t>
      </w:r>
      <w:r>
        <w:rPr>
          <w:rFonts w:ascii="Times New Roman" w:hAnsi="Times New Roman"/>
          <w:iCs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iCs/>
          <w:sz w:val="28"/>
          <w:szCs w:val="28"/>
        </w:rPr>
        <w:t>сельского</w:t>
      </w:r>
      <w:r>
        <w:rPr>
          <w:rFonts w:ascii="Times New Roman" w:hAnsi="Times New Roman"/>
          <w:iCs/>
          <w:sz w:val="28"/>
          <w:szCs w:val="28"/>
        </w:rPr>
        <w:t xml:space="preserve"> </w:t>
      </w:r>
      <w:r w:rsidRPr="00605E3A">
        <w:rPr>
          <w:rFonts w:ascii="Times New Roman" w:hAnsi="Times New Roman"/>
          <w:iCs/>
          <w:sz w:val="28"/>
          <w:szCs w:val="28"/>
        </w:rPr>
        <w:t>поселения</w:t>
      </w:r>
      <w:r>
        <w:rPr>
          <w:rFonts w:ascii="Times New Roman" w:hAnsi="Times New Roman"/>
          <w:iCs/>
          <w:sz w:val="28"/>
          <w:szCs w:val="28"/>
        </w:rPr>
        <w:t xml:space="preserve"> </w:t>
      </w:r>
      <w:r w:rsidRPr="00605E3A">
        <w:rPr>
          <w:rFonts w:ascii="Times New Roman" w:hAnsi="Times New Roman"/>
          <w:iCs/>
          <w:sz w:val="28"/>
          <w:szCs w:val="28"/>
        </w:rPr>
        <w:t>и</w:t>
      </w:r>
      <w:r>
        <w:rPr>
          <w:rFonts w:ascii="Times New Roman" w:hAnsi="Times New Roman"/>
          <w:iCs/>
          <w:sz w:val="28"/>
          <w:szCs w:val="28"/>
        </w:rPr>
        <w:t xml:space="preserve"> </w:t>
      </w:r>
      <w:r w:rsidRPr="00605E3A">
        <w:rPr>
          <w:rFonts w:ascii="Times New Roman" w:hAnsi="Times New Roman"/>
          <w:iCs/>
          <w:sz w:val="28"/>
          <w:szCs w:val="28"/>
        </w:rPr>
        <w:t>иные</w:t>
      </w:r>
      <w:r>
        <w:rPr>
          <w:rFonts w:ascii="Times New Roman" w:hAnsi="Times New Roman"/>
          <w:iCs/>
          <w:sz w:val="28"/>
          <w:szCs w:val="28"/>
        </w:rPr>
        <w:t xml:space="preserve"> </w:t>
      </w:r>
      <w:r w:rsidRPr="00605E3A">
        <w:rPr>
          <w:rFonts w:ascii="Times New Roman" w:hAnsi="Times New Roman"/>
          <w:iCs/>
          <w:sz w:val="28"/>
          <w:szCs w:val="28"/>
        </w:rPr>
        <w:t>депутаты</w:t>
      </w:r>
      <w:r>
        <w:rPr>
          <w:rFonts w:ascii="Times New Roman" w:hAnsi="Times New Roman"/>
          <w:iCs/>
          <w:sz w:val="28"/>
          <w:szCs w:val="28"/>
        </w:rPr>
        <w:t xml:space="preserve"> </w:t>
      </w:r>
      <w:r w:rsidRPr="00605E3A">
        <w:rPr>
          <w:rFonts w:ascii="Times New Roman" w:hAnsi="Times New Roman"/>
          <w:iCs/>
          <w:sz w:val="28"/>
          <w:szCs w:val="28"/>
        </w:rPr>
        <w:t>Собрания</w:t>
      </w:r>
      <w:r>
        <w:rPr>
          <w:rFonts w:ascii="Times New Roman" w:hAnsi="Times New Roman"/>
          <w:iCs/>
          <w:sz w:val="28"/>
          <w:szCs w:val="28"/>
        </w:rPr>
        <w:t xml:space="preserve"> </w:t>
      </w:r>
      <w:r w:rsidRPr="00605E3A">
        <w:rPr>
          <w:rFonts w:ascii="Times New Roman" w:hAnsi="Times New Roman"/>
          <w:iCs/>
          <w:sz w:val="28"/>
          <w:szCs w:val="28"/>
        </w:rPr>
        <w:t>депутатов</w:t>
      </w:r>
      <w:r>
        <w:rPr>
          <w:rFonts w:ascii="Times New Roman" w:hAnsi="Times New Roman"/>
          <w:iCs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iCs/>
          <w:sz w:val="28"/>
          <w:szCs w:val="28"/>
        </w:rPr>
        <w:t>сельского</w:t>
      </w:r>
      <w:r>
        <w:rPr>
          <w:rFonts w:ascii="Times New Roman" w:hAnsi="Times New Roman"/>
          <w:iCs/>
          <w:sz w:val="28"/>
          <w:szCs w:val="28"/>
        </w:rPr>
        <w:t xml:space="preserve"> </w:t>
      </w:r>
      <w:r w:rsidRPr="00605E3A">
        <w:rPr>
          <w:rFonts w:ascii="Times New Roman" w:hAnsi="Times New Roman"/>
          <w:iCs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осуществляют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свои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непостоянной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основе.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7.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Гарантии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устанавливаются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8.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может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Думы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членом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Совета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законодательных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(представительных)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субъектов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занимать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субъектов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службы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службы.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Депутаты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могут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замещать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службы,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законодательных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(представительных)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власти.</w:t>
      </w:r>
    </w:p>
    <w:p w:rsidR="00294CBC" w:rsidRPr="00605E3A" w:rsidRDefault="00294CBC" w:rsidP="00B030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9.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соблюдать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ограничения,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запреты,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исполнять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обязанности,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которые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25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декабря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2008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273-ФЗ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противодействии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коррупции»,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декабря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2012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230-ФЗ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контроле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расходов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замещающих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доходам»,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2013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79-ФЗ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запрете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отдельным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категориям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открывать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иметь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счета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(вклады),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хранить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наличные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денежные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средства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ценности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иностранных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банках,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расположенных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пределами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владеть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(или)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пользоваться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иностранными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финансовыми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инструментами».</w:t>
      </w:r>
    </w:p>
    <w:p w:rsidR="00294CBC" w:rsidRPr="00AB5EB0" w:rsidRDefault="00294CBC" w:rsidP="00B030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Полномочия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прекращаются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досрочно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несоблюдения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ограничений,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запретов,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неисполнения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обязанностей,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25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декабря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2008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273-ФЗ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противодействии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коррупции»,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декабря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2012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230-ФЗ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контроле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расходов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замещающих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доходам»,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2013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79-ФЗ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запрете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отдельным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категориям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открывать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иметь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счета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(вклады),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хранить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наличные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денежные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средства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ценности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иностранных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банках,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расположенных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пределами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владеть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(или)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пользоваться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иностранными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финансовыми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инструментами</w:t>
      </w:r>
      <w:r w:rsidRPr="00AB5EB0">
        <w:rPr>
          <w:rFonts w:ascii="Times New Roman" w:hAnsi="Times New Roman"/>
          <w:sz w:val="28"/>
          <w:szCs w:val="28"/>
        </w:rPr>
        <w:t>», если иное не предусмотрено Федеральным законом «Об общих принципах организации местного самоуправления в Российской Федерации».</w:t>
      </w:r>
    </w:p>
    <w:p w:rsidR="00294CBC" w:rsidRPr="007C2C15" w:rsidRDefault="00294CBC" w:rsidP="00B030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C2C15">
        <w:rPr>
          <w:rFonts w:ascii="Times New Roman" w:hAnsi="Times New Roman"/>
          <w:sz w:val="28"/>
          <w:szCs w:val="28"/>
        </w:rPr>
        <w:t xml:space="preserve">9.1. Проверка достоверности и полноты сведений о доходах, расходах, об имуществе и обязательствах имущественного характера, представляемых в соответствии с законодательством Российской Федерации о противодействии коррупции депутатом Собрания депутатов </w:t>
      </w:r>
      <w:r>
        <w:rPr>
          <w:rFonts w:ascii="Times New Roman" w:hAnsi="Times New Roman"/>
          <w:sz w:val="28"/>
          <w:szCs w:val="28"/>
        </w:rPr>
        <w:t>Екатериновского</w:t>
      </w:r>
      <w:r w:rsidRPr="007C2C15">
        <w:rPr>
          <w:rFonts w:ascii="Times New Roman" w:hAnsi="Times New Roman"/>
          <w:sz w:val="28"/>
          <w:szCs w:val="28"/>
        </w:rPr>
        <w:t xml:space="preserve"> сельского поселения, председателем Собрания депутатов – главой </w:t>
      </w:r>
      <w:r>
        <w:rPr>
          <w:rFonts w:ascii="Times New Roman" w:hAnsi="Times New Roman"/>
          <w:sz w:val="28"/>
          <w:szCs w:val="28"/>
        </w:rPr>
        <w:t>Екатериновского</w:t>
      </w:r>
      <w:r w:rsidRPr="007C2C15">
        <w:rPr>
          <w:rFonts w:ascii="Times New Roman" w:hAnsi="Times New Roman"/>
          <w:sz w:val="28"/>
          <w:szCs w:val="28"/>
        </w:rPr>
        <w:t xml:space="preserve"> сельского поселения, проводится по решению Губернатора Ростовской области в порядке, установленном областным законом.</w:t>
      </w:r>
    </w:p>
    <w:p w:rsidR="00294CBC" w:rsidRDefault="00294CBC" w:rsidP="00B030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C2C15">
        <w:rPr>
          <w:rFonts w:ascii="Times New Roman" w:hAnsi="Times New Roman"/>
          <w:sz w:val="28"/>
          <w:szCs w:val="28"/>
        </w:rPr>
        <w:t xml:space="preserve">9.2. При выявлении в результате проверки, проведенной в соответствии с пунктом 9.1 настоящей статьи, фактов несоблюдения ограничений, запретов, неисполнения обязанностей, которые установлены Федеральным законом от 25 декабря 2008 года № 273-ФЗ «О противодействии коррупции», Федеральным законом от 3 декабря 2012 года № 230-ФЗ «О контроле за соответствием расходов лиц, замещающих государственные должности, и иных лиц их доходам», Федеральным законом от 7 мая 2013 года № 79-ФЗ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инструментами», Губернатор Ростовской области обращается с заявлением о досрочном прекращении полномочий депутата Собрания депутатов </w:t>
      </w:r>
      <w:r>
        <w:rPr>
          <w:rFonts w:ascii="Times New Roman" w:hAnsi="Times New Roman"/>
          <w:sz w:val="28"/>
          <w:szCs w:val="28"/>
        </w:rPr>
        <w:t>Екатериновского</w:t>
      </w:r>
      <w:r w:rsidRPr="007C2C15">
        <w:rPr>
          <w:rFonts w:ascii="Times New Roman" w:hAnsi="Times New Roman"/>
          <w:sz w:val="28"/>
          <w:szCs w:val="28"/>
        </w:rPr>
        <w:t xml:space="preserve"> сельского поселения, председателя Собрания депутатов – главы </w:t>
      </w:r>
      <w:r>
        <w:rPr>
          <w:rFonts w:ascii="Times New Roman" w:hAnsi="Times New Roman"/>
          <w:sz w:val="28"/>
          <w:szCs w:val="28"/>
        </w:rPr>
        <w:t>Екатериновского</w:t>
      </w:r>
      <w:r w:rsidRPr="007C2C15">
        <w:rPr>
          <w:rFonts w:ascii="Times New Roman" w:hAnsi="Times New Roman"/>
          <w:sz w:val="28"/>
          <w:szCs w:val="28"/>
        </w:rPr>
        <w:t xml:space="preserve"> сельского поселения или применении в отношении указанных лиц иной меры ответственности в Собрание депутатов </w:t>
      </w:r>
      <w:r>
        <w:rPr>
          <w:rFonts w:ascii="Times New Roman" w:hAnsi="Times New Roman"/>
          <w:sz w:val="28"/>
          <w:szCs w:val="28"/>
        </w:rPr>
        <w:t>Екатериновского</w:t>
      </w:r>
      <w:r w:rsidRPr="007C2C15">
        <w:rPr>
          <w:rFonts w:ascii="Times New Roman" w:hAnsi="Times New Roman"/>
          <w:sz w:val="28"/>
          <w:szCs w:val="28"/>
        </w:rPr>
        <w:t xml:space="preserve"> сельского поселения или в суд.</w:t>
      </w:r>
    </w:p>
    <w:p w:rsidR="00294CBC" w:rsidRDefault="00294CBC" w:rsidP="00B030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Решение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досрочном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прекращении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несоблюдения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ограничений,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запретов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неисполнения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обязанностей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принимается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позднее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через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30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появления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оснований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досрочного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прекращения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полномочий.</w:t>
      </w:r>
    </w:p>
    <w:p w:rsidR="00294CBC" w:rsidRPr="00235D03" w:rsidRDefault="00294CBC" w:rsidP="00B030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hy-AM"/>
        </w:rPr>
      </w:pPr>
      <w:r w:rsidRPr="00235D03">
        <w:rPr>
          <w:rFonts w:ascii="Times New Roman" w:hAnsi="Times New Roman"/>
          <w:sz w:val="28"/>
          <w:szCs w:val="28"/>
          <w:lang w:eastAsia="hy-AM"/>
        </w:rPr>
        <w:t xml:space="preserve">9.3. К </w:t>
      </w:r>
      <w:r w:rsidRPr="00235D03">
        <w:rPr>
          <w:rFonts w:ascii="Times New Roman" w:hAnsi="Times New Roman"/>
          <w:sz w:val="28"/>
          <w:szCs w:val="28"/>
        </w:rPr>
        <w:t xml:space="preserve">депутату Собрания депутатов </w:t>
      </w:r>
      <w:r>
        <w:rPr>
          <w:rFonts w:ascii="Times New Roman" w:hAnsi="Times New Roman"/>
          <w:sz w:val="28"/>
          <w:szCs w:val="28"/>
        </w:rPr>
        <w:t>Екатериновского</w:t>
      </w:r>
      <w:r w:rsidRPr="00235D03">
        <w:rPr>
          <w:rFonts w:ascii="Times New Roman" w:hAnsi="Times New Roman"/>
          <w:sz w:val="28"/>
          <w:szCs w:val="28"/>
        </w:rPr>
        <w:t xml:space="preserve"> сельского поселения, председателю Собрания депутатов – главе </w:t>
      </w:r>
      <w:r>
        <w:rPr>
          <w:rFonts w:ascii="Times New Roman" w:hAnsi="Times New Roman"/>
          <w:sz w:val="28"/>
          <w:szCs w:val="28"/>
        </w:rPr>
        <w:t>Екатериновского</w:t>
      </w:r>
      <w:r w:rsidRPr="00235D03">
        <w:rPr>
          <w:rFonts w:ascii="Times New Roman" w:hAnsi="Times New Roman"/>
          <w:sz w:val="28"/>
          <w:szCs w:val="28"/>
        </w:rPr>
        <w:t xml:space="preserve"> сельского поселения,</w:t>
      </w:r>
      <w:r w:rsidRPr="00235D03">
        <w:rPr>
          <w:rFonts w:ascii="Times New Roman" w:hAnsi="Times New Roman"/>
          <w:sz w:val="28"/>
          <w:szCs w:val="28"/>
          <w:lang w:eastAsia="hy-AM"/>
        </w:rPr>
        <w:t xml:space="preserve"> представившим недостоверные или неполные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детей, если искажение этих сведений является несущественным, могут быть применены следующие меры ответственности:</w:t>
      </w:r>
    </w:p>
    <w:p w:rsidR="00294CBC" w:rsidRPr="00235D03" w:rsidRDefault="00294CBC" w:rsidP="00B030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hy-AM"/>
        </w:rPr>
      </w:pPr>
      <w:r w:rsidRPr="00235D03">
        <w:rPr>
          <w:rFonts w:ascii="Times New Roman" w:hAnsi="Times New Roman"/>
          <w:sz w:val="28"/>
          <w:szCs w:val="28"/>
          <w:lang w:eastAsia="hy-AM"/>
        </w:rPr>
        <w:t>1) предупреждение;</w:t>
      </w:r>
    </w:p>
    <w:p w:rsidR="00294CBC" w:rsidRPr="00235D03" w:rsidRDefault="00294CBC" w:rsidP="00B030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hy-AM"/>
        </w:rPr>
      </w:pPr>
      <w:r w:rsidRPr="00235D03">
        <w:rPr>
          <w:rFonts w:ascii="Times New Roman" w:hAnsi="Times New Roman"/>
          <w:sz w:val="28"/>
          <w:szCs w:val="28"/>
          <w:lang w:eastAsia="hy-AM"/>
        </w:rPr>
        <w:t xml:space="preserve">2) освобождение депутата </w:t>
      </w:r>
      <w:r w:rsidRPr="00235D03">
        <w:rPr>
          <w:rFonts w:ascii="Times New Roman" w:hAnsi="Times New Roman"/>
          <w:sz w:val="28"/>
          <w:szCs w:val="28"/>
        </w:rPr>
        <w:t xml:space="preserve">Собрания депутатов </w:t>
      </w:r>
      <w:r>
        <w:rPr>
          <w:rFonts w:ascii="Times New Roman" w:hAnsi="Times New Roman"/>
          <w:sz w:val="28"/>
          <w:szCs w:val="28"/>
        </w:rPr>
        <w:t>Екатериновского</w:t>
      </w:r>
      <w:r w:rsidRPr="00235D03">
        <w:rPr>
          <w:rFonts w:ascii="Times New Roman" w:hAnsi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235D03">
        <w:rPr>
          <w:rFonts w:ascii="Times New Roman" w:hAnsi="Times New Roman"/>
          <w:sz w:val="28"/>
          <w:szCs w:val="28"/>
          <w:lang w:eastAsia="hy-AM"/>
        </w:rPr>
        <w:t xml:space="preserve">от должности в Собрании депутатов </w:t>
      </w:r>
      <w:r>
        <w:rPr>
          <w:rFonts w:ascii="Times New Roman" w:hAnsi="Times New Roman"/>
          <w:sz w:val="28"/>
          <w:szCs w:val="28"/>
          <w:lang w:eastAsia="hy-AM"/>
        </w:rPr>
        <w:t>Екатериновского</w:t>
      </w:r>
      <w:r w:rsidRPr="00235D03">
        <w:rPr>
          <w:rFonts w:ascii="Times New Roman" w:hAnsi="Times New Roman"/>
          <w:sz w:val="28"/>
          <w:szCs w:val="28"/>
          <w:lang w:eastAsia="hy-AM"/>
        </w:rPr>
        <w:t xml:space="preserve"> сельского поселения с лишением права занимать должности в Собрании депутатов </w:t>
      </w:r>
      <w:r>
        <w:rPr>
          <w:rFonts w:ascii="Times New Roman" w:hAnsi="Times New Roman"/>
          <w:sz w:val="28"/>
          <w:szCs w:val="28"/>
          <w:lang w:eastAsia="hy-AM"/>
        </w:rPr>
        <w:t>Екатериновского</w:t>
      </w:r>
      <w:r w:rsidRPr="00235D03">
        <w:rPr>
          <w:rFonts w:ascii="Times New Roman" w:hAnsi="Times New Roman"/>
          <w:sz w:val="28"/>
          <w:szCs w:val="28"/>
          <w:lang w:eastAsia="hy-AM"/>
        </w:rPr>
        <w:t xml:space="preserve"> сельского поселения до прекращения срока его полномочий;</w:t>
      </w:r>
    </w:p>
    <w:p w:rsidR="00294CBC" w:rsidRPr="00235D03" w:rsidRDefault="00294CBC" w:rsidP="00B030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hy-AM"/>
        </w:rPr>
      </w:pPr>
      <w:r w:rsidRPr="00235D03">
        <w:rPr>
          <w:rFonts w:ascii="Times New Roman" w:hAnsi="Times New Roman"/>
          <w:sz w:val="28"/>
          <w:szCs w:val="28"/>
          <w:lang w:eastAsia="hy-AM"/>
        </w:rPr>
        <w:t>3) освобождение от осуществления полномочий на постоянной основе с лишением права осуществлять полномочия на постоянной основе до прекращения срока его полномочий;</w:t>
      </w:r>
    </w:p>
    <w:p w:rsidR="00294CBC" w:rsidRPr="00235D03" w:rsidRDefault="00294CBC" w:rsidP="00B030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hy-AM"/>
        </w:rPr>
      </w:pPr>
      <w:r w:rsidRPr="00235D03">
        <w:rPr>
          <w:rFonts w:ascii="Times New Roman" w:hAnsi="Times New Roman"/>
          <w:sz w:val="28"/>
          <w:szCs w:val="28"/>
          <w:lang w:eastAsia="hy-AM"/>
        </w:rPr>
        <w:t xml:space="preserve">4) запрет занимать должности в Собрании депутатов </w:t>
      </w:r>
      <w:r>
        <w:rPr>
          <w:rFonts w:ascii="Times New Roman" w:hAnsi="Times New Roman"/>
          <w:sz w:val="28"/>
          <w:szCs w:val="28"/>
          <w:lang w:eastAsia="hy-AM"/>
        </w:rPr>
        <w:t>Екатериновского</w:t>
      </w:r>
      <w:r w:rsidRPr="00235D03">
        <w:rPr>
          <w:rFonts w:ascii="Times New Roman" w:hAnsi="Times New Roman"/>
          <w:sz w:val="28"/>
          <w:szCs w:val="28"/>
          <w:lang w:eastAsia="hy-AM"/>
        </w:rPr>
        <w:t xml:space="preserve"> сельского поселения до прекращения срока его полномочий;</w:t>
      </w:r>
    </w:p>
    <w:p w:rsidR="00294CBC" w:rsidRPr="00235D03" w:rsidRDefault="00294CBC" w:rsidP="00B030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hy-AM"/>
        </w:rPr>
      </w:pPr>
      <w:r w:rsidRPr="00235D03">
        <w:rPr>
          <w:rFonts w:ascii="Times New Roman" w:hAnsi="Times New Roman"/>
          <w:sz w:val="28"/>
          <w:szCs w:val="28"/>
          <w:lang w:eastAsia="hy-AM"/>
        </w:rPr>
        <w:t>5) запрет исполнять полномочия на постоянной основе до прекращения срока его полномочий.</w:t>
      </w:r>
    </w:p>
    <w:p w:rsidR="00294CBC" w:rsidRPr="00235D03" w:rsidRDefault="00294CBC" w:rsidP="00B030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35D03">
        <w:rPr>
          <w:rFonts w:ascii="Times New Roman" w:hAnsi="Times New Roman"/>
          <w:sz w:val="28"/>
          <w:szCs w:val="28"/>
          <w:lang w:eastAsia="hy-AM"/>
        </w:rPr>
        <w:t xml:space="preserve">9.4. Порядок принятия решения о применении к депутату Собрания депутатов </w:t>
      </w:r>
      <w:r>
        <w:rPr>
          <w:rFonts w:ascii="Times New Roman" w:hAnsi="Times New Roman"/>
          <w:sz w:val="28"/>
          <w:szCs w:val="28"/>
          <w:lang w:eastAsia="hy-AM"/>
        </w:rPr>
        <w:t>Екатериновского</w:t>
      </w:r>
      <w:r w:rsidRPr="00235D03">
        <w:rPr>
          <w:rFonts w:ascii="Times New Roman" w:hAnsi="Times New Roman"/>
          <w:sz w:val="28"/>
          <w:szCs w:val="28"/>
          <w:lang w:eastAsia="hy-AM"/>
        </w:rPr>
        <w:t xml:space="preserve"> сельского поселения, председателю Собрания депутатов - главе </w:t>
      </w:r>
      <w:r>
        <w:rPr>
          <w:rFonts w:ascii="Times New Roman" w:hAnsi="Times New Roman"/>
          <w:sz w:val="28"/>
          <w:szCs w:val="28"/>
          <w:lang w:eastAsia="hy-AM"/>
        </w:rPr>
        <w:t>Екатериновского</w:t>
      </w:r>
      <w:r w:rsidRPr="00235D03">
        <w:rPr>
          <w:rFonts w:ascii="Times New Roman" w:hAnsi="Times New Roman"/>
          <w:sz w:val="28"/>
          <w:szCs w:val="28"/>
          <w:lang w:eastAsia="hy-AM"/>
        </w:rPr>
        <w:t xml:space="preserve"> сельского поселения мер ответственности, указанных в </w:t>
      </w:r>
      <w:hyperlink w:anchor="Par0" w:history="1">
        <w:r w:rsidRPr="00235D03">
          <w:rPr>
            <w:rFonts w:ascii="Times New Roman" w:hAnsi="Times New Roman"/>
            <w:sz w:val="28"/>
            <w:szCs w:val="28"/>
            <w:lang w:eastAsia="hy-AM"/>
          </w:rPr>
          <w:t>пункте 9.3</w:t>
        </w:r>
      </w:hyperlink>
      <w:r w:rsidRPr="00235D03">
        <w:rPr>
          <w:rFonts w:ascii="Times New Roman" w:hAnsi="Times New Roman"/>
          <w:sz w:val="28"/>
          <w:szCs w:val="28"/>
          <w:lang w:eastAsia="hy-AM"/>
        </w:rPr>
        <w:t xml:space="preserve"> настоящей статьи, определяется муниципальным правовым актом в соответствии с областным законом.</w:t>
      </w:r>
    </w:p>
    <w:p w:rsidR="00294CBC" w:rsidRPr="00605E3A" w:rsidRDefault="00294CBC" w:rsidP="00B030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10.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Гарантии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привлечении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уголовной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административной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ответственности,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задержании,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аресте,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обыске,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допросе,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совершении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отношении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уголовно-процессуальных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административно-процессуальных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действий,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оперативно-розыскных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мероприятий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отношении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занимаемого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жилого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(или)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служебного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помещения,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багажа,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личных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служебных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транспортных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средств,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переписки,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используемых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средств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связи,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принадлежащих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документов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устанавливаются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могут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привлечены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уголовной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административной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ответственности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высказанное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мнение,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позицию,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выраженную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голосовании,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другие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действия,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соответствующие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статусу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числе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истечении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срока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Данное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положение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распространяется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когда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главой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допущены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публичные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оскорбления,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клевета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нарушения,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ответственность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которые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предусмотрена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прекращаются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досрочно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случае: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смерти;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отставки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собственному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желанию;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признания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судом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недееспособным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ограниченно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дееспособным;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4)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признания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судом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безвестно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отсутствующим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объявления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умершим;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5)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вступления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отношении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законную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силу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обвинительного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приговора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суда;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6)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выезда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пределы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постоянное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жительства;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7)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прекращения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прекращения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иностранного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участника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международного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договора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которым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иностранный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гражданин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имеет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избранным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приобретения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иностранного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либо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получения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вида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жительство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документа,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подтверждающего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постоянное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проживание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гражданина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иностранного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являющегося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участником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международного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договора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которым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гражданин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имеющий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гражданство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иностранного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имеет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избранным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8)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отзыва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избирателями;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9)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досрочного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прекращения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10)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призыва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военную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службу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заменяющую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альтернативную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гражданскую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службу;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11)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случаях,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принципах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законами.</w:t>
      </w:r>
    </w:p>
    <w:p w:rsidR="00294CBC" w:rsidRPr="00605E3A" w:rsidRDefault="00294CBC" w:rsidP="00B03041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прекращаются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досрочно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несоблюдения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ограничений,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принципах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Федерации».</w:t>
      </w:r>
    </w:p>
    <w:p w:rsidR="00294CBC" w:rsidRPr="00605E3A" w:rsidRDefault="00294CBC" w:rsidP="00B03041">
      <w:pPr>
        <w:autoSpaceDE w:val="0"/>
        <w:autoSpaceDN w:val="0"/>
        <w:adjustRightInd w:val="0"/>
        <w:spacing w:after="0" w:line="240" w:lineRule="atLeast"/>
        <w:ind w:firstLine="708"/>
        <w:jc w:val="both"/>
        <w:outlineLvl w:val="1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14.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досрочном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прекращении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принимается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позднее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через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30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появления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досрочного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прекращения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это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появилось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период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между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сессиями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позднее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через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месяца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появления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основания.</w:t>
      </w:r>
    </w:p>
    <w:p w:rsidR="00294CBC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37.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получение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распространение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информации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обращении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обеспечить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консультациями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специалистов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вопросам,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связанным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предоставить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необходимую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информацию,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возможность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использования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множительной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вычислительной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техники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имеет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направить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выступление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вопросам,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связанным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своих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учрежденное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средство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массовой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информации.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опубликования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выступления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редактирование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предоставленных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материалов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без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согласия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допускается.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обеспечивается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документами,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документами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информационными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материалами,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официально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направляемыми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представительные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власти,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другими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информационными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справочными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материалами.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38.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обращение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вправе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обратиться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вопросам,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связанным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своих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расположенных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вопросам,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отнесенным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ведению.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которым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обратился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письменный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ответ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обращение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позднее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30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получения.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имеет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принимать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непосредственное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рассмотрении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поставленных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обращении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числе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закрытых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заседаниях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рассмотрения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обращения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заседании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извещены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заблаговременно,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позднее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календарных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4.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Вмешательство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деятельность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государственных,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правоохранительных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судебных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допускается.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39.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безотлагательный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лицами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вопросам,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связанным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своих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пользуются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безотлагательного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приема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40.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объединение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депутатские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группы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другие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объединения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имеют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объединяться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депутатские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группы,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объединения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деятельности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объединений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обязанности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определяются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регламентом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41.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Гарантии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реализации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1.Депутат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обладает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правотворческой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которое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регламентом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гарантируются: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обязательное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рассмотрение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предложения,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внесенного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заседании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обязательная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постановка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всех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внесенных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поправок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проектам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рассматриваемым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заседаниях</w:t>
      </w:r>
      <w:r>
        <w:rPr>
          <w:rFonts w:ascii="Times New Roman" w:hAnsi="Times New Roman"/>
          <w:sz w:val="28"/>
          <w:szCs w:val="28"/>
        </w:rPr>
        <w:t xml:space="preserve"> </w:t>
      </w:r>
      <w:bookmarkStart w:id="8" w:name="OLE_LINK52"/>
      <w:bookmarkStart w:id="9" w:name="OLE_LINK53"/>
      <w:bookmarkStart w:id="10" w:name="OLE_LINK58"/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bookmarkEnd w:id="8"/>
      <w:bookmarkEnd w:id="9"/>
      <w:bookmarkEnd w:id="10"/>
      <w:r w:rsidRPr="00605E3A">
        <w:rPr>
          <w:rFonts w:ascii="Times New Roman" w:hAnsi="Times New Roman"/>
          <w:sz w:val="28"/>
          <w:szCs w:val="28"/>
        </w:rPr>
        <w:t>депутат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вправе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регламентом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органа:</w:t>
      </w:r>
    </w:p>
    <w:p w:rsidR="00294CBC" w:rsidRPr="00605E3A" w:rsidRDefault="00294CBC" w:rsidP="00B030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избранным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заместителя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выдвигать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кандидатуры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числе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свою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кандидатуру)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эти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заявлять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отводы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кандидатам;</w:t>
      </w:r>
    </w:p>
    <w:p w:rsidR="00294CBC" w:rsidRPr="00605E3A" w:rsidRDefault="00294CBC" w:rsidP="00B030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избранным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выдвигать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кандидатуры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числе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свою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кандидатуру)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эти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органы,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заявлять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отводы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кандидатам;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избранным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состав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Сальск</w:t>
      </w:r>
      <w:r w:rsidRPr="00605E3A">
        <w:rPr>
          <w:rFonts w:ascii="Times New Roman" w:hAnsi="Times New Roman"/>
          <w:sz w:val="28"/>
          <w:szCs w:val="28"/>
        </w:rPr>
        <w:t>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района,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Сальск</w:t>
      </w:r>
      <w:r w:rsidRPr="00605E3A">
        <w:rPr>
          <w:rFonts w:ascii="Times New Roman" w:hAnsi="Times New Roman"/>
          <w:sz w:val="28"/>
          <w:szCs w:val="28"/>
        </w:rPr>
        <w:t>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район»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предусмотрено,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что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Сальск</w:t>
      </w:r>
      <w:r w:rsidRPr="00605E3A">
        <w:rPr>
          <w:rFonts w:ascii="Times New Roman" w:hAnsi="Times New Roman"/>
          <w:sz w:val="28"/>
          <w:szCs w:val="28"/>
        </w:rPr>
        <w:t>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района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состоит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входящих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состав</w:t>
      </w:r>
      <w:r>
        <w:rPr>
          <w:rFonts w:ascii="Times New Roman" w:hAnsi="Times New Roman"/>
          <w:sz w:val="28"/>
          <w:szCs w:val="28"/>
        </w:rPr>
        <w:t xml:space="preserve"> Сальск</w:t>
      </w:r>
      <w:r w:rsidRPr="00605E3A">
        <w:rPr>
          <w:rFonts w:ascii="Times New Roman" w:hAnsi="Times New Roman"/>
          <w:sz w:val="28"/>
          <w:szCs w:val="28"/>
        </w:rPr>
        <w:t>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района,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представительных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избираемых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представительными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своего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состава;</w:t>
      </w:r>
    </w:p>
    <w:p w:rsidR="00294CBC" w:rsidRPr="00605E3A" w:rsidRDefault="00294CBC" w:rsidP="00B030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4)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участвовать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прениях,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вносить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предложения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замечания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существу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обсуждаемых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заседания;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5)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предлагать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кандидатуры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высказывать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мнение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кандидатурам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избираемых,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назначаемых,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утверждаемых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подлежащих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согласованию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6)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задавать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выступающим,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давать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справки;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7)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выступать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мотивам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(до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момента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голосования);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8)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требовать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постановки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своих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предложений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голосование;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9)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требовать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повторного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нарушения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правил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голосования;</w:t>
      </w:r>
    </w:p>
    <w:p w:rsidR="00294CBC" w:rsidRPr="002C247A" w:rsidRDefault="00294CBC" w:rsidP="00B030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605E3A">
        <w:rPr>
          <w:rFonts w:ascii="Times New Roman" w:hAnsi="Times New Roman"/>
          <w:sz w:val="28"/>
          <w:szCs w:val="28"/>
        </w:rPr>
        <w:t>10)</w:t>
      </w:r>
      <w:r>
        <w:rPr>
          <w:rFonts w:ascii="Times New Roman" w:hAnsi="Times New Roman"/>
          <w:sz w:val="28"/>
          <w:szCs w:val="28"/>
        </w:rPr>
        <w:t xml:space="preserve"> </w:t>
      </w:r>
      <w:r w:rsidRPr="002C247A">
        <w:rPr>
          <w:rFonts w:ascii="Times New Roman" w:hAnsi="Times New Roman"/>
          <w:sz w:val="28"/>
          <w:szCs w:val="28"/>
          <w:lang w:eastAsia="en-US"/>
        </w:rPr>
        <w:t xml:space="preserve">пользоваться иными правами в соответствии с настоящим Уставом и регламентом Собрания депутатов </w:t>
      </w:r>
      <w:r>
        <w:rPr>
          <w:rFonts w:ascii="Times New Roman" w:hAnsi="Times New Roman"/>
          <w:sz w:val="28"/>
          <w:szCs w:val="28"/>
          <w:lang w:eastAsia="en-US"/>
        </w:rPr>
        <w:t>Екатериновского</w:t>
      </w:r>
      <w:r w:rsidRPr="002C247A">
        <w:rPr>
          <w:rFonts w:ascii="Times New Roman" w:hAnsi="Times New Roman"/>
          <w:sz w:val="28"/>
          <w:szCs w:val="28"/>
          <w:lang w:eastAsia="en-US"/>
        </w:rPr>
        <w:t xml:space="preserve"> сельского поселения</w:t>
      </w:r>
      <w:r w:rsidRPr="00605E3A">
        <w:rPr>
          <w:rFonts w:ascii="Times New Roman" w:hAnsi="Times New Roman"/>
          <w:sz w:val="28"/>
          <w:szCs w:val="28"/>
        </w:rPr>
        <w:t>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42.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Содействие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встреч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избирателями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hy-AM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обеспечиваются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необходимые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условия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встреч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избирателями,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в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том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числе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отчетов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депутатов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перед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избирателями.</w:t>
      </w:r>
    </w:p>
    <w:p w:rsidR="00294CBC" w:rsidRPr="00605E3A" w:rsidRDefault="00294CBC" w:rsidP="00B030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hy-AM"/>
        </w:rPr>
      </w:pPr>
      <w:r w:rsidRPr="00605E3A">
        <w:rPr>
          <w:rFonts w:ascii="Times New Roman" w:hAnsi="Times New Roman"/>
          <w:sz w:val="28"/>
          <w:szCs w:val="28"/>
          <w:lang w:eastAsia="hy-AM"/>
        </w:rPr>
        <w:t>2.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Органы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местного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самоуправления</w:t>
      </w:r>
      <w:r>
        <w:rPr>
          <w:rFonts w:ascii="Times New Roman" w:hAnsi="Times New Roman"/>
          <w:sz w:val="28"/>
          <w:szCs w:val="28"/>
          <w:lang w:eastAsia="hy-AM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поселения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определяют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специально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отведенные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места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для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проведения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встреч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депутатов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избирателями,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а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также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определяют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перечень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помещений,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предоставляемых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органами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местного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самоуправления</w:t>
      </w:r>
      <w:r>
        <w:rPr>
          <w:rFonts w:ascii="Times New Roman" w:hAnsi="Times New Roman"/>
          <w:sz w:val="28"/>
          <w:szCs w:val="28"/>
          <w:lang w:eastAsia="hy-AM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поселения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для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проведения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встреч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депутатов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избирателями,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порядок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их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предоставления.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просьбе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извещает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времени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встреч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избирателями,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направляет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встречах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своих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представителей,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оказывает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иную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помощь.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43.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Освобождение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выполнения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производственных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служебных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обязанностей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освобождается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выполнения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производственных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служебных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обязанностей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время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заседания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заседания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комиссии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(комитета)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более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трех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месяц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работы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избирателями.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Освобождение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выполнения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производственных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служебных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обязанностей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производится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основании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письменного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заявления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официального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уведомления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jc w:val="both"/>
        <w:rPr>
          <w:rFonts w:ascii="Times New Roman" w:hAnsi="Times New Roman"/>
          <w:sz w:val="28"/>
          <w:szCs w:val="28"/>
        </w:rPr>
      </w:pPr>
    </w:p>
    <w:p w:rsidR="00294CBC" w:rsidRPr="001344FF" w:rsidRDefault="00294CBC" w:rsidP="00B03041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bCs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44.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Использование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главой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средств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связи</w:t>
      </w:r>
      <w:r>
        <w:rPr>
          <w:rFonts w:ascii="Times New Roman" w:hAnsi="Times New Roman"/>
          <w:bCs/>
          <w:i/>
          <w:color w:val="000000"/>
          <w:sz w:val="28"/>
          <w:szCs w:val="28"/>
        </w:rPr>
        <w:t>,</w:t>
      </w:r>
      <w:r w:rsidRPr="002C247A">
        <w:rPr>
          <w:rFonts w:ascii="Times New Roman" w:hAnsi="Times New Roman"/>
          <w:i/>
          <w:color w:val="000000"/>
          <w:sz w:val="28"/>
          <w:szCs w:val="28"/>
        </w:rPr>
        <w:t xml:space="preserve"> </w:t>
      </w:r>
      <w:r w:rsidRPr="001344FF">
        <w:rPr>
          <w:rFonts w:ascii="Times New Roman" w:hAnsi="Times New Roman"/>
          <w:color w:val="000000"/>
          <w:sz w:val="28"/>
          <w:szCs w:val="28"/>
        </w:rPr>
        <w:t>право на пользование транспортом</w:t>
      </w:r>
    </w:p>
    <w:p w:rsidR="00294CBC" w:rsidRPr="00605E3A" w:rsidRDefault="00294CBC" w:rsidP="00B03041">
      <w:pPr>
        <w:spacing w:after="0" w:line="240" w:lineRule="atLeast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вопросам,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связанным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своих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имеют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пользоваться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предъявлении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удостоверения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всеми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видами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связи,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которой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располагают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всех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форм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собственности,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расположенные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Расходы,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связанные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предоставлением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главе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услуг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связи,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возмещаются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счет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средств,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предусмотренных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сметой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либо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Телефонные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переговоры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гостиниц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домашних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телефонов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оплачиваются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главой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294CBC" w:rsidRPr="001344FF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344FF">
        <w:rPr>
          <w:rFonts w:ascii="Times New Roman" w:hAnsi="Times New Roman"/>
          <w:sz w:val="28"/>
          <w:szCs w:val="28"/>
        </w:rPr>
        <w:t xml:space="preserve">3. Депутат Собрания депутатов </w:t>
      </w:r>
      <w:r>
        <w:rPr>
          <w:rFonts w:ascii="Times New Roman" w:hAnsi="Times New Roman"/>
          <w:sz w:val="28"/>
          <w:szCs w:val="28"/>
        </w:rPr>
        <w:t>Екатериновского</w:t>
      </w:r>
      <w:r w:rsidRPr="001344FF">
        <w:rPr>
          <w:rFonts w:ascii="Times New Roman" w:hAnsi="Times New Roman"/>
          <w:sz w:val="28"/>
          <w:szCs w:val="28"/>
        </w:rPr>
        <w:t xml:space="preserve"> сельского поселения, председатель Собрания депутатов – глава </w:t>
      </w:r>
      <w:r>
        <w:rPr>
          <w:rFonts w:ascii="Times New Roman" w:hAnsi="Times New Roman"/>
          <w:sz w:val="28"/>
          <w:szCs w:val="28"/>
        </w:rPr>
        <w:t>Екатериновского</w:t>
      </w:r>
      <w:r w:rsidRPr="001344FF">
        <w:rPr>
          <w:rFonts w:ascii="Times New Roman" w:hAnsi="Times New Roman"/>
          <w:sz w:val="28"/>
          <w:szCs w:val="28"/>
        </w:rPr>
        <w:t xml:space="preserve"> сельского поселения, а если указанное лицо является инвалидом первой группы, также гражданин, который его сопровождает, пользуются на территории </w:t>
      </w:r>
      <w:r>
        <w:rPr>
          <w:rFonts w:ascii="Times New Roman" w:hAnsi="Times New Roman"/>
          <w:sz w:val="28"/>
          <w:szCs w:val="28"/>
        </w:rPr>
        <w:t>Екатериновского</w:t>
      </w:r>
      <w:r w:rsidRPr="001344FF">
        <w:rPr>
          <w:rFonts w:ascii="Times New Roman" w:hAnsi="Times New Roman"/>
          <w:sz w:val="28"/>
          <w:szCs w:val="28"/>
        </w:rPr>
        <w:t xml:space="preserve"> сельского поселения правом бесплатного проезда на всех видах муниципального транспорта общего пользования, а также правом внеочередного приобретения проездных документов. Бесплатный проезд депутата Собрания депутатов </w:t>
      </w:r>
      <w:r>
        <w:rPr>
          <w:rFonts w:ascii="Times New Roman" w:hAnsi="Times New Roman"/>
          <w:sz w:val="28"/>
          <w:szCs w:val="28"/>
        </w:rPr>
        <w:t>Екатериновского</w:t>
      </w:r>
      <w:r w:rsidRPr="001344FF">
        <w:rPr>
          <w:rFonts w:ascii="Times New Roman" w:hAnsi="Times New Roman"/>
          <w:sz w:val="28"/>
          <w:szCs w:val="28"/>
        </w:rPr>
        <w:t xml:space="preserve"> сельского поселения, председателя Собрания депутатов – главы </w:t>
      </w:r>
      <w:r>
        <w:rPr>
          <w:rFonts w:ascii="Times New Roman" w:hAnsi="Times New Roman"/>
          <w:sz w:val="28"/>
          <w:szCs w:val="28"/>
        </w:rPr>
        <w:t>Екатериновского</w:t>
      </w:r>
      <w:r w:rsidRPr="001344FF">
        <w:rPr>
          <w:rFonts w:ascii="Times New Roman" w:hAnsi="Times New Roman"/>
          <w:sz w:val="28"/>
          <w:szCs w:val="28"/>
        </w:rPr>
        <w:t xml:space="preserve"> сельского поселения, осуществляется по предъявлении удостоверения.</w:t>
      </w:r>
    </w:p>
    <w:p w:rsidR="00294CBC" w:rsidRPr="001344FF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344FF">
        <w:rPr>
          <w:rFonts w:ascii="Times New Roman" w:hAnsi="Times New Roman"/>
          <w:sz w:val="28"/>
          <w:szCs w:val="28"/>
        </w:rPr>
        <w:t xml:space="preserve">4. Председателю Собрания депутатов – главе </w:t>
      </w:r>
      <w:r>
        <w:rPr>
          <w:rFonts w:ascii="Times New Roman" w:hAnsi="Times New Roman"/>
          <w:sz w:val="28"/>
          <w:szCs w:val="28"/>
        </w:rPr>
        <w:t>Екатериновского</w:t>
      </w:r>
      <w:r w:rsidRPr="001344FF">
        <w:rPr>
          <w:rFonts w:ascii="Times New Roman" w:hAnsi="Times New Roman"/>
          <w:sz w:val="28"/>
          <w:szCs w:val="28"/>
        </w:rPr>
        <w:t xml:space="preserve"> сельского поселения в случае, если исполнение должностных обязанностей требует регулярных выездов, в порядке, установленном муниципальными правовыми актами, предоставляется право на транспортное обслуживание.</w:t>
      </w:r>
    </w:p>
    <w:p w:rsidR="00294CBC" w:rsidRPr="001344FF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1344FF">
        <w:rPr>
          <w:rFonts w:ascii="Times New Roman" w:hAnsi="Times New Roman"/>
          <w:sz w:val="28"/>
          <w:szCs w:val="28"/>
        </w:rPr>
        <w:t xml:space="preserve">5. В случае использования председателем Собрания депутатов – главой </w:t>
      </w:r>
      <w:r>
        <w:rPr>
          <w:rFonts w:ascii="Times New Roman" w:hAnsi="Times New Roman"/>
          <w:sz w:val="28"/>
          <w:szCs w:val="28"/>
        </w:rPr>
        <w:t>Екатериновского</w:t>
      </w:r>
      <w:r w:rsidRPr="001344FF">
        <w:rPr>
          <w:rFonts w:ascii="Times New Roman" w:hAnsi="Times New Roman"/>
          <w:sz w:val="28"/>
          <w:szCs w:val="28"/>
        </w:rPr>
        <w:t xml:space="preserve"> сельского поселения личного транспорта в служебных целях ему предоставляется компенсация и возмещение расходов, связанных с использованием личного транспорта, за счет средств бюджета </w:t>
      </w:r>
      <w:r>
        <w:rPr>
          <w:rFonts w:ascii="Times New Roman" w:hAnsi="Times New Roman"/>
          <w:sz w:val="28"/>
          <w:szCs w:val="28"/>
        </w:rPr>
        <w:t>Екатериновского</w:t>
      </w:r>
      <w:r w:rsidRPr="001344FF">
        <w:rPr>
          <w:rFonts w:ascii="Times New Roman" w:hAnsi="Times New Roman"/>
          <w:sz w:val="28"/>
          <w:szCs w:val="28"/>
        </w:rPr>
        <w:t xml:space="preserve"> сельского поселения.</w:t>
      </w:r>
    </w:p>
    <w:p w:rsidR="00294CBC" w:rsidRPr="001344FF" w:rsidRDefault="00294CBC" w:rsidP="00B03041">
      <w:pPr>
        <w:spacing w:after="0" w:line="240" w:lineRule="atLeast"/>
        <w:jc w:val="both"/>
        <w:rPr>
          <w:rFonts w:ascii="Times New Roman" w:hAnsi="Times New Roman"/>
          <w:sz w:val="28"/>
          <w:szCs w:val="28"/>
        </w:rPr>
      </w:pPr>
    </w:p>
    <w:p w:rsidR="00294CBC" w:rsidRPr="001344FF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1344FF">
        <w:rPr>
          <w:rFonts w:ascii="Times New Roman" w:hAnsi="Times New Roman"/>
          <w:sz w:val="28"/>
          <w:szCs w:val="28"/>
        </w:rPr>
        <w:t xml:space="preserve">Статья 45. Социальные гарантии депутата Собрания депутатов </w:t>
      </w:r>
      <w:r>
        <w:rPr>
          <w:rFonts w:ascii="Times New Roman" w:hAnsi="Times New Roman"/>
          <w:sz w:val="28"/>
          <w:szCs w:val="28"/>
        </w:rPr>
        <w:t>Екатериновского</w:t>
      </w:r>
      <w:r w:rsidRPr="001344FF">
        <w:rPr>
          <w:rFonts w:ascii="Times New Roman" w:hAnsi="Times New Roman"/>
          <w:sz w:val="28"/>
          <w:szCs w:val="28"/>
        </w:rPr>
        <w:t xml:space="preserve"> сельского поселения, председателя Собрания депутатов - главы </w:t>
      </w:r>
      <w:r>
        <w:rPr>
          <w:rFonts w:ascii="Times New Roman" w:hAnsi="Times New Roman"/>
          <w:sz w:val="28"/>
          <w:szCs w:val="28"/>
        </w:rPr>
        <w:t>Екатериновского</w:t>
      </w:r>
      <w:r w:rsidRPr="001344FF"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294CBC" w:rsidRPr="001344FF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1344FF" w:rsidRDefault="00294CBC" w:rsidP="00B030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sz w:val="28"/>
          <w:szCs w:val="28"/>
        </w:rPr>
      </w:pPr>
      <w:r w:rsidRPr="001344FF">
        <w:rPr>
          <w:rFonts w:ascii="Times New Roman" w:hAnsi="Times New Roman"/>
          <w:bCs/>
          <w:iCs/>
          <w:sz w:val="28"/>
          <w:szCs w:val="28"/>
        </w:rPr>
        <w:t xml:space="preserve">Председателю Собрания депутатов – главе </w:t>
      </w:r>
      <w:r>
        <w:rPr>
          <w:rFonts w:ascii="Times New Roman" w:hAnsi="Times New Roman"/>
          <w:bCs/>
          <w:iCs/>
          <w:sz w:val="28"/>
          <w:szCs w:val="28"/>
        </w:rPr>
        <w:t>Екатериновского</w:t>
      </w:r>
      <w:r w:rsidRPr="001344FF">
        <w:rPr>
          <w:rFonts w:ascii="Times New Roman" w:hAnsi="Times New Roman"/>
          <w:bCs/>
          <w:iCs/>
          <w:sz w:val="28"/>
          <w:szCs w:val="28"/>
        </w:rPr>
        <w:t xml:space="preserve"> сельского поселения</w:t>
      </w:r>
      <w:r w:rsidRPr="001344FF">
        <w:rPr>
          <w:rFonts w:ascii="Times New Roman" w:hAnsi="Times New Roman"/>
          <w:iCs/>
          <w:sz w:val="28"/>
          <w:szCs w:val="28"/>
        </w:rPr>
        <w:t xml:space="preserve">, депутату Собрания депутатов </w:t>
      </w:r>
      <w:r>
        <w:rPr>
          <w:rFonts w:ascii="Times New Roman" w:hAnsi="Times New Roman"/>
          <w:iCs/>
          <w:sz w:val="28"/>
          <w:szCs w:val="28"/>
        </w:rPr>
        <w:t>Екатериновского</w:t>
      </w:r>
      <w:r w:rsidRPr="001344FF">
        <w:rPr>
          <w:rFonts w:ascii="Times New Roman" w:hAnsi="Times New Roman"/>
          <w:iCs/>
          <w:sz w:val="28"/>
          <w:szCs w:val="28"/>
        </w:rPr>
        <w:t xml:space="preserve"> сельского поселения гарантируются:</w:t>
      </w:r>
    </w:p>
    <w:p w:rsidR="00294CBC" w:rsidRPr="001344FF" w:rsidRDefault="00294CBC" w:rsidP="00B030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sz w:val="28"/>
          <w:szCs w:val="28"/>
        </w:rPr>
      </w:pPr>
      <w:r w:rsidRPr="001344FF">
        <w:rPr>
          <w:rFonts w:ascii="Times New Roman" w:hAnsi="Times New Roman"/>
          <w:iCs/>
          <w:sz w:val="28"/>
          <w:szCs w:val="28"/>
        </w:rPr>
        <w:t>1) страхование на случай причинения вреда его здоровью и имуществу в связи с исполнением им должностных полномочий;</w:t>
      </w:r>
    </w:p>
    <w:p w:rsidR="00294CBC" w:rsidRPr="001344FF" w:rsidRDefault="00294CBC" w:rsidP="00B030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sz w:val="28"/>
          <w:szCs w:val="28"/>
        </w:rPr>
      </w:pPr>
      <w:r w:rsidRPr="001344FF">
        <w:rPr>
          <w:rFonts w:ascii="Times New Roman" w:hAnsi="Times New Roman"/>
          <w:iCs/>
          <w:sz w:val="28"/>
          <w:szCs w:val="28"/>
        </w:rPr>
        <w:t xml:space="preserve">2) </w:t>
      </w:r>
      <w:r w:rsidRPr="001344FF">
        <w:rPr>
          <w:rFonts w:ascii="Times New Roman" w:hAnsi="Times New Roman"/>
          <w:sz w:val="28"/>
          <w:szCs w:val="28"/>
        </w:rPr>
        <w:t>право на дополнительное профессиональное образование</w:t>
      </w:r>
      <w:r w:rsidRPr="001344FF">
        <w:rPr>
          <w:rFonts w:ascii="Times New Roman" w:hAnsi="Times New Roman"/>
          <w:iCs/>
          <w:sz w:val="28"/>
          <w:szCs w:val="28"/>
        </w:rPr>
        <w:t>;</w:t>
      </w:r>
    </w:p>
    <w:p w:rsidR="00294CBC" w:rsidRPr="001344FF" w:rsidRDefault="00294CBC" w:rsidP="00B030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sz w:val="28"/>
          <w:szCs w:val="28"/>
        </w:rPr>
      </w:pPr>
      <w:r w:rsidRPr="001344FF">
        <w:rPr>
          <w:rFonts w:ascii="Times New Roman" w:hAnsi="Times New Roman"/>
          <w:iCs/>
          <w:sz w:val="28"/>
          <w:szCs w:val="28"/>
        </w:rPr>
        <w:t>3) возмещение расходов в связи со служебными поездками.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46.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Финансирование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расходов,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связанных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предоставлением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гарантий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iCs/>
          <w:sz w:val="28"/>
          <w:szCs w:val="28"/>
        </w:rPr>
        <w:t>председателю</w:t>
      </w:r>
      <w:r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iCs/>
          <w:sz w:val="28"/>
          <w:szCs w:val="28"/>
        </w:rPr>
        <w:t>Собрания</w:t>
      </w:r>
      <w:r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iCs/>
          <w:sz w:val="28"/>
          <w:szCs w:val="28"/>
        </w:rPr>
        <w:t>депутатов</w:t>
      </w:r>
      <w:r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iCs/>
          <w:sz w:val="28"/>
          <w:szCs w:val="28"/>
        </w:rPr>
        <w:t>–</w:t>
      </w:r>
      <w:r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iCs/>
          <w:sz w:val="28"/>
          <w:szCs w:val="28"/>
        </w:rPr>
        <w:t>главе</w:t>
      </w:r>
      <w:r>
        <w:rPr>
          <w:rFonts w:ascii="Times New Roman" w:hAnsi="Times New Roman"/>
          <w:bCs/>
          <w:iCs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bCs/>
          <w:iCs/>
          <w:sz w:val="28"/>
          <w:szCs w:val="28"/>
        </w:rPr>
        <w:t>сельского</w:t>
      </w:r>
      <w:r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iCs/>
          <w:sz w:val="28"/>
          <w:szCs w:val="28"/>
        </w:rPr>
        <w:t>поселения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Расходы,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связанные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предоставлением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гарантий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iCs/>
          <w:sz w:val="28"/>
          <w:szCs w:val="28"/>
        </w:rPr>
        <w:t>председателю</w:t>
      </w:r>
      <w:r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iCs/>
          <w:sz w:val="28"/>
          <w:szCs w:val="28"/>
        </w:rPr>
        <w:t>Собрания</w:t>
      </w:r>
      <w:r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iCs/>
          <w:sz w:val="28"/>
          <w:szCs w:val="28"/>
        </w:rPr>
        <w:t>депутатов</w:t>
      </w:r>
      <w:r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iCs/>
          <w:sz w:val="28"/>
          <w:szCs w:val="28"/>
        </w:rPr>
        <w:t>–</w:t>
      </w:r>
      <w:r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iCs/>
          <w:sz w:val="28"/>
          <w:szCs w:val="28"/>
        </w:rPr>
        <w:t>главе</w:t>
      </w:r>
      <w:r>
        <w:rPr>
          <w:rFonts w:ascii="Times New Roman" w:hAnsi="Times New Roman"/>
          <w:bCs/>
          <w:iCs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bCs/>
          <w:iCs/>
          <w:sz w:val="28"/>
          <w:szCs w:val="28"/>
        </w:rPr>
        <w:t>сельского</w:t>
      </w:r>
      <w:r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Pr="00605E3A">
        <w:rPr>
          <w:rFonts w:ascii="Times New Roman" w:hAnsi="Times New Roman"/>
          <w:bCs/>
          <w:iCs/>
          <w:sz w:val="28"/>
          <w:szCs w:val="28"/>
        </w:rPr>
        <w:t>поселения</w:t>
      </w:r>
      <w:r w:rsidRPr="00605E3A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финансируются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счет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средств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6.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акты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47.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Понятие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система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актов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непосредственно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населением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значения,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либо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(или)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значения,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отдельных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переданных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вопросам,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отнесенным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полномочиям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(или)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документально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оформленные,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обязательные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устанавливающие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либо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изменяющие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общеобязательные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правила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имеющие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индивидуальный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характер.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неисполнение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руководители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несут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ответственность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противоречить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Конституции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конституционным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нормативным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нормативным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4.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полагает,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что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нормативный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либо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нормативный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(или)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обязанностей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ответственности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соответствует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Конституции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конституционным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договорам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разграничении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предметов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между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нормативного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либо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нормативного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(или)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обязанностей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ответственности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Конституции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конституционным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договорам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разграничении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предметов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между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разрешается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соответствующим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судом.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вступления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силу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суда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признании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нормативного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либо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нормативного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отдельных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положений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соответствующими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Конституции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конституционным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договорам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разграничении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предметов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между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противоречащих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соответствующим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положениям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нормативного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либо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нормативного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допускается.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систему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входят: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Екатериновское </w:t>
      </w:r>
      <w:r w:rsidRPr="00605E3A">
        <w:rPr>
          <w:rFonts w:ascii="Times New Roman" w:hAnsi="Times New Roman"/>
          <w:sz w:val="28"/>
          <w:szCs w:val="28"/>
        </w:rPr>
        <w:t>сельское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поселение»,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акты,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референдуме;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нормативные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предусмотренных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Уставом.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6.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оформленные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виде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являются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высшей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юридической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силы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системе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имеют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прямое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действие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применяются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всей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Иные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противоречить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настоящему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референдуме.</w:t>
      </w:r>
    </w:p>
    <w:p w:rsidR="00294CBC" w:rsidRPr="00605E3A" w:rsidRDefault="00294CBC" w:rsidP="00B030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7.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вопросам,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отнесенным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полномочиям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Уставом,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принимает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устанавливающие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правила,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обязательные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удалении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отставку,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деятельности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вопросам,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отнесенным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компетенции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Уставом.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8.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пределах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своих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издает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постановления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распоряжения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деятельности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Председатель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издает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постановления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распоряжения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вопросам,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отнесенным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компетенции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принципах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другими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9.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пределах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своих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Уставом,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нормативными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издает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постановления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значения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вопросам,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связанным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отдельных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переданных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распоряжения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работы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10.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нормативные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подлежат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включению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регистр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нормативных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ведение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которого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Правительством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августа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2008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48-ЗС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регистре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нормативных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области».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48.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Екатериновское </w:t>
      </w:r>
      <w:r w:rsidRPr="00605E3A">
        <w:rPr>
          <w:rFonts w:ascii="Times New Roman" w:hAnsi="Times New Roman"/>
          <w:sz w:val="28"/>
          <w:szCs w:val="28"/>
        </w:rPr>
        <w:t>сельское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поселение»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Екатериновское </w:t>
      </w:r>
      <w:r w:rsidRPr="00605E3A">
        <w:rPr>
          <w:rFonts w:ascii="Times New Roman" w:hAnsi="Times New Roman"/>
          <w:sz w:val="28"/>
          <w:szCs w:val="28"/>
        </w:rPr>
        <w:t>сельское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поселение»,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внесении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изменений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дополнений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Екатериновское </w:t>
      </w:r>
      <w:r w:rsidRPr="00605E3A">
        <w:rPr>
          <w:rFonts w:ascii="Times New Roman" w:hAnsi="Times New Roman"/>
          <w:sz w:val="28"/>
          <w:szCs w:val="28"/>
        </w:rPr>
        <w:t>сельское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поселение»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принимаются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Проект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Екатериновское </w:t>
      </w:r>
      <w:r w:rsidRPr="00605E3A">
        <w:rPr>
          <w:rFonts w:ascii="Times New Roman" w:hAnsi="Times New Roman"/>
          <w:sz w:val="28"/>
          <w:szCs w:val="28"/>
        </w:rPr>
        <w:t>сельское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поселение»,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проект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внесении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изменений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дополнений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Екатериновское </w:t>
      </w:r>
      <w:r w:rsidRPr="00605E3A">
        <w:rPr>
          <w:rFonts w:ascii="Times New Roman" w:hAnsi="Times New Roman"/>
          <w:sz w:val="28"/>
          <w:szCs w:val="28"/>
        </w:rPr>
        <w:t>сельское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поселение»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позднее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30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рассмотрения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Екатериновское </w:t>
      </w:r>
      <w:r w:rsidRPr="00605E3A">
        <w:rPr>
          <w:rFonts w:ascii="Times New Roman" w:hAnsi="Times New Roman"/>
          <w:sz w:val="28"/>
          <w:szCs w:val="28"/>
        </w:rPr>
        <w:t>сельское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поселение»,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внесении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изменений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дополнений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Екатериновское </w:t>
      </w:r>
      <w:r w:rsidRPr="00605E3A">
        <w:rPr>
          <w:rFonts w:ascii="Times New Roman" w:hAnsi="Times New Roman"/>
          <w:sz w:val="28"/>
          <w:szCs w:val="28"/>
        </w:rPr>
        <w:t>сельское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поселение»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подлежат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официальному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опубликованию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(обнародованию)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одновременным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опубликованием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(обнародованием)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учета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предложений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проекту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проекту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обсуждении.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требуется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официальное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опубликование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(обнародование)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учета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предложений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проекту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внесении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изменений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дополнений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Екатериновское </w:t>
      </w:r>
      <w:r w:rsidRPr="00605E3A">
        <w:rPr>
          <w:rFonts w:ascii="Times New Roman" w:hAnsi="Times New Roman"/>
          <w:sz w:val="28"/>
          <w:szCs w:val="28"/>
        </w:rPr>
        <w:t>сельское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поселение»,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обсуждении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изменения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дополнения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вносятся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форме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точного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воспроизведения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положений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Конституции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целях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Екатериновское </w:t>
      </w:r>
      <w:r w:rsidRPr="00605E3A">
        <w:rPr>
          <w:rFonts w:ascii="Times New Roman" w:hAnsi="Times New Roman"/>
          <w:sz w:val="28"/>
          <w:szCs w:val="28"/>
        </w:rPr>
        <w:t>сельское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поселение»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этими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нормативными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актами.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Екатериновское </w:t>
      </w:r>
      <w:r w:rsidRPr="00605E3A">
        <w:rPr>
          <w:rFonts w:ascii="Times New Roman" w:hAnsi="Times New Roman"/>
          <w:sz w:val="28"/>
          <w:szCs w:val="28"/>
        </w:rPr>
        <w:t>сельское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поселение»,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внесении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изменений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дополнений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Екатериновское </w:t>
      </w:r>
      <w:r w:rsidRPr="00605E3A">
        <w:rPr>
          <w:rFonts w:ascii="Times New Roman" w:hAnsi="Times New Roman"/>
          <w:sz w:val="28"/>
          <w:szCs w:val="28"/>
        </w:rPr>
        <w:t>сельское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поселение»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принимаются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большинством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трети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численности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4.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Екатериновское </w:t>
      </w:r>
      <w:r w:rsidRPr="00605E3A">
        <w:rPr>
          <w:rFonts w:ascii="Times New Roman" w:hAnsi="Times New Roman"/>
          <w:sz w:val="28"/>
          <w:szCs w:val="28"/>
        </w:rPr>
        <w:t>сельское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поселение»,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внесении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изменений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дополнений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Екатериновское </w:t>
      </w:r>
      <w:r w:rsidRPr="00605E3A">
        <w:rPr>
          <w:rFonts w:ascii="Times New Roman" w:hAnsi="Times New Roman"/>
          <w:sz w:val="28"/>
          <w:szCs w:val="28"/>
        </w:rPr>
        <w:t>сельское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поселение»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подлежат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регистрации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Отказ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регистрации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Екатериновское </w:t>
      </w:r>
      <w:r w:rsidRPr="00605E3A">
        <w:rPr>
          <w:rFonts w:ascii="Times New Roman" w:hAnsi="Times New Roman"/>
          <w:sz w:val="28"/>
          <w:szCs w:val="28"/>
        </w:rPr>
        <w:t>сельское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поселение»,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внесении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изменений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дополнений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Екатериновское </w:t>
      </w:r>
      <w:r w:rsidRPr="00605E3A">
        <w:rPr>
          <w:rFonts w:ascii="Times New Roman" w:hAnsi="Times New Roman"/>
          <w:sz w:val="28"/>
          <w:szCs w:val="28"/>
        </w:rPr>
        <w:t>сельское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поселение»,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нарушение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сроков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регистрации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Екатериновское </w:t>
      </w:r>
      <w:r w:rsidRPr="00605E3A">
        <w:rPr>
          <w:rFonts w:ascii="Times New Roman" w:hAnsi="Times New Roman"/>
          <w:sz w:val="28"/>
          <w:szCs w:val="28"/>
        </w:rPr>
        <w:t>сельское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поселение»,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внесении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Екатериновское </w:t>
      </w:r>
      <w:r w:rsidRPr="00605E3A">
        <w:rPr>
          <w:rFonts w:ascii="Times New Roman" w:hAnsi="Times New Roman"/>
          <w:sz w:val="28"/>
          <w:szCs w:val="28"/>
        </w:rPr>
        <w:t>сельское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поселение»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изменений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дополнений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могут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обжалованы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уполномоченный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исполнительной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сфере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регистрации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судебном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порядке.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6.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Екатериновское </w:t>
      </w:r>
      <w:r w:rsidRPr="00605E3A">
        <w:rPr>
          <w:rFonts w:ascii="Times New Roman" w:hAnsi="Times New Roman"/>
          <w:sz w:val="28"/>
          <w:szCs w:val="28"/>
        </w:rPr>
        <w:t>сельское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поселение»,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внесении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изменений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дополнений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Екатериновское </w:t>
      </w:r>
      <w:r w:rsidRPr="00605E3A">
        <w:rPr>
          <w:rFonts w:ascii="Times New Roman" w:hAnsi="Times New Roman"/>
          <w:sz w:val="28"/>
          <w:szCs w:val="28"/>
        </w:rPr>
        <w:t>сельское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поселение»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подлежат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официальному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опубликованию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(обнародованию)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после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регистрации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вступают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силу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после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официального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опубликования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(обнародования).</w:t>
      </w:r>
    </w:p>
    <w:p w:rsidR="00294CBC" w:rsidRPr="00605E3A" w:rsidRDefault="00294CBC" w:rsidP="00B03041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Председатель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опубликовать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(обнародовать)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зарегистрированные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Екатериновское </w:t>
      </w:r>
      <w:r w:rsidRPr="00605E3A">
        <w:rPr>
          <w:rFonts w:ascii="Times New Roman" w:hAnsi="Times New Roman"/>
          <w:sz w:val="28"/>
          <w:szCs w:val="28"/>
        </w:rPr>
        <w:t>сельское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поселение»,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внесении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изменений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дополнений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Екатериновское </w:t>
      </w:r>
      <w:r w:rsidRPr="00605E3A">
        <w:rPr>
          <w:rFonts w:ascii="Times New Roman" w:hAnsi="Times New Roman"/>
          <w:sz w:val="28"/>
          <w:szCs w:val="28"/>
        </w:rPr>
        <w:t>сельское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поселение»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семи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поступления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уполномоченного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исполнительной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сфере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регистрации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образований.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294CBC" w:rsidRPr="00605E3A" w:rsidRDefault="00294CBC" w:rsidP="00B03041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Изменения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дополнения,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внесенные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Екатериновское </w:t>
      </w:r>
      <w:r w:rsidRPr="00605E3A">
        <w:rPr>
          <w:rFonts w:ascii="Times New Roman" w:hAnsi="Times New Roman"/>
          <w:sz w:val="28"/>
          <w:szCs w:val="28"/>
        </w:rPr>
        <w:t>сельское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поселение»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изменяющие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структуру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разграничение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между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исключением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Екатериновское </w:t>
      </w:r>
      <w:r w:rsidRPr="00605E3A">
        <w:rPr>
          <w:rFonts w:ascii="Times New Roman" w:hAnsi="Times New Roman"/>
          <w:sz w:val="28"/>
          <w:szCs w:val="28"/>
        </w:rPr>
        <w:t>сельское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поселение»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изменения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срока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выборных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Екатериновское </w:t>
      </w:r>
      <w:r w:rsidRPr="00605E3A">
        <w:rPr>
          <w:rFonts w:ascii="Times New Roman" w:hAnsi="Times New Roman"/>
          <w:sz w:val="28"/>
          <w:szCs w:val="28"/>
        </w:rPr>
        <w:t>сельское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поселение»),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вступают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силу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после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истечения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срока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принявшего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внесении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изменений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дополнений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Екатериновское </w:t>
      </w:r>
      <w:r w:rsidRPr="00605E3A">
        <w:rPr>
          <w:rFonts w:ascii="Times New Roman" w:hAnsi="Times New Roman"/>
          <w:sz w:val="28"/>
          <w:szCs w:val="28"/>
        </w:rPr>
        <w:t>сельское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поселение».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Изменения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дополнения,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внесенные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Екатериновское </w:t>
      </w:r>
      <w:r w:rsidRPr="00605E3A">
        <w:rPr>
          <w:rFonts w:ascii="Times New Roman" w:hAnsi="Times New Roman"/>
          <w:sz w:val="28"/>
          <w:szCs w:val="28"/>
        </w:rPr>
        <w:t>сельское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поселение»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предусматривающие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создание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контрольно-счетного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Екатериновское </w:t>
      </w:r>
      <w:r w:rsidRPr="00605E3A">
        <w:rPr>
          <w:rFonts w:ascii="Times New Roman" w:hAnsi="Times New Roman"/>
          <w:sz w:val="28"/>
          <w:szCs w:val="28"/>
        </w:rPr>
        <w:t>сельское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поселение»,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вступают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силу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предусмотренном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абзацем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первым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пункта.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49.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путем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прямого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волеизъявления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значения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непосредственно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Екатериновском </w:t>
      </w:r>
      <w:r w:rsidRPr="00605E3A">
        <w:rPr>
          <w:rFonts w:ascii="Times New Roman" w:hAnsi="Times New Roman"/>
          <w:sz w:val="28"/>
          <w:szCs w:val="28"/>
        </w:rPr>
        <w:t>сельском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путем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прямого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волеизъявления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выраженного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референдуме.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реализации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путем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прямого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волеизъявления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дополнительно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требуется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(издание)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компетенцию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которых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входит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(издание)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15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вступления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силу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определить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подготовки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(или)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соответствующего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может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превышать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месяца.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Нарушение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срока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издания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необходимого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реализации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путем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прямого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волеизъявления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является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отзыва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досрочного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прекращения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50.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устанавливающие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правила,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обязательные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принимаются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большинством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численности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принципах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Федерации».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имеющие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нормативного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характера,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принимаются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большинством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численности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принципах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Уставом.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процедурным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принимаются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Регламентом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Голос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учитывается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голос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Нормативные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акты,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направляются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главе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подписания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обнародования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10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дней.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Под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нормативным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понимается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устанавливающий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нормы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(правила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поведения),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обязательные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неопределенного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круга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рассчитанные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неоднократное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применение,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направленные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урегулирование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отношений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либо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изменение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прекращение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существующих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правоотношений.</w:t>
      </w:r>
    </w:p>
    <w:p w:rsidR="00294CBC" w:rsidRPr="00605E3A" w:rsidRDefault="00294CBC" w:rsidP="00B03041">
      <w:pPr>
        <w:spacing w:after="0" w:line="240" w:lineRule="atLeast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51.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Подготовка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актов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Проекты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могут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вноситься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главой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Сальск</w:t>
      </w:r>
      <w:r w:rsidRPr="00605E3A">
        <w:rPr>
          <w:rFonts w:ascii="Times New Roman" w:hAnsi="Times New Roman"/>
          <w:sz w:val="28"/>
          <w:szCs w:val="28"/>
        </w:rPr>
        <w:t>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района,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области,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Сальской городской прокуратурой, </w:t>
      </w:r>
      <w:r w:rsidRPr="00605E3A">
        <w:rPr>
          <w:rFonts w:ascii="Times New Roman" w:hAnsi="Times New Roman"/>
          <w:sz w:val="28"/>
          <w:szCs w:val="28"/>
        </w:rPr>
        <w:t>органами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группами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</w:t>
      </w:r>
      <w:r w:rsidRPr="002C247A">
        <w:rPr>
          <w:rFonts w:ascii="Times New Roman" w:hAnsi="Times New Roman"/>
          <w:color w:val="000000"/>
          <w:sz w:val="28"/>
          <w:szCs w:val="28"/>
        </w:rPr>
        <w:t>, старостой сельского населенного пункта.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Нормативные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предусматривающие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установление,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изменение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отмену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налогов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сборов,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расходов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средств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могут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внесены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рассмотрение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только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наличии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заключения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внесения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проектов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перечень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форма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прилагаемых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документов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устанавливаются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нормативным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рассмотрение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которых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вносятся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проекты.</w:t>
      </w:r>
    </w:p>
    <w:p w:rsidR="00294CBC" w:rsidRPr="00605E3A" w:rsidRDefault="00294CBC" w:rsidP="00B030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hy-AM"/>
        </w:rPr>
      </w:pPr>
      <w:r w:rsidRPr="00605E3A">
        <w:rPr>
          <w:rFonts w:ascii="Times New Roman" w:hAnsi="Times New Roman"/>
          <w:sz w:val="28"/>
          <w:szCs w:val="28"/>
          <w:lang w:eastAsia="hy-AM"/>
        </w:rPr>
        <w:t>4.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Проекты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муниципальных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нормативных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правовых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актов,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устанавливающие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новые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или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изменяющие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ранее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предусмотренные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муниципальными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нормативными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правовыми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актами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обязанности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для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субъектов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предпринимательской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инвестиционной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деятельности,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могут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подлежать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оценке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регулирующего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воздействия,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проводимой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органами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местного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самоуправления</w:t>
      </w:r>
      <w:r>
        <w:rPr>
          <w:rFonts w:ascii="Times New Roman" w:hAnsi="Times New Roman"/>
          <w:sz w:val="28"/>
          <w:szCs w:val="28"/>
          <w:lang w:eastAsia="hy-AM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  <w:lang w:eastAsia="hy-AM"/>
        </w:rPr>
        <w:t>сельского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поселения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в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порядке,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установленном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муниципальными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нормативными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правовыми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актами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в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соответствии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областным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законодательством,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за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исключением:</w:t>
      </w:r>
    </w:p>
    <w:p w:rsidR="00294CBC" w:rsidRPr="00605E3A" w:rsidRDefault="00294CBC" w:rsidP="00B030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hy-AM"/>
        </w:rPr>
      </w:pPr>
      <w:r w:rsidRPr="00605E3A">
        <w:rPr>
          <w:rFonts w:ascii="Times New Roman" w:hAnsi="Times New Roman"/>
          <w:sz w:val="28"/>
          <w:szCs w:val="28"/>
          <w:lang w:eastAsia="hy-AM"/>
        </w:rPr>
        <w:t>1)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проектов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нормативных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 w:rsidRPr="00605E3A">
        <w:rPr>
          <w:rFonts w:ascii="Times New Roman" w:hAnsi="Times New Roman"/>
          <w:sz w:val="28"/>
          <w:szCs w:val="28"/>
          <w:lang w:eastAsia="hy-AM"/>
        </w:rPr>
        <w:t>,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устанавливающих,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изменяющих,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приостанавливающих,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отменяющих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местные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налоги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сборы;</w:t>
      </w:r>
    </w:p>
    <w:p w:rsidR="00294CBC" w:rsidRPr="00605E3A" w:rsidRDefault="00294CBC" w:rsidP="00B030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hy-AM"/>
        </w:rPr>
      </w:pPr>
      <w:r w:rsidRPr="00605E3A">
        <w:rPr>
          <w:rFonts w:ascii="Times New Roman" w:hAnsi="Times New Roman"/>
          <w:sz w:val="28"/>
          <w:szCs w:val="28"/>
          <w:lang w:eastAsia="hy-AM"/>
        </w:rPr>
        <w:t>2)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проектов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нормативных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правовых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актов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 w:rsidRPr="00605E3A">
        <w:rPr>
          <w:rFonts w:ascii="Times New Roman" w:hAnsi="Times New Roman"/>
          <w:sz w:val="28"/>
          <w:szCs w:val="28"/>
          <w:lang w:eastAsia="hy-AM"/>
        </w:rPr>
        <w:t>,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регулирующих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бюджетные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правоотношения.</w:t>
      </w:r>
    </w:p>
    <w:p w:rsidR="00294CBC" w:rsidRPr="00605E3A" w:rsidRDefault="00294CBC" w:rsidP="00B030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hy-AM"/>
        </w:rPr>
      </w:pPr>
      <w:r w:rsidRPr="00605E3A">
        <w:rPr>
          <w:rFonts w:ascii="Times New Roman" w:hAnsi="Times New Roman"/>
          <w:sz w:val="28"/>
          <w:szCs w:val="28"/>
          <w:lang w:eastAsia="hy-AM"/>
        </w:rPr>
        <w:t>5.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Муниципальные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нормативные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правовые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акты,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затрагивающие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вопросы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осуществления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предпринимательской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инвестиционной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деятельности,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в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целях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выявления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положений,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необоснованно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затрудняющих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осуществление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предпринимательской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инвестиционной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деятельности,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могут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подлежать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экспертизе,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проводимой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органами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местного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самоуправления</w:t>
      </w:r>
      <w:r>
        <w:rPr>
          <w:rFonts w:ascii="Times New Roman" w:hAnsi="Times New Roman"/>
          <w:sz w:val="28"/>
          <w:szCs w:val="28"/>
          <w:lang w:eastAsia="hy-AM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  <w:lang w:eastAsia="hy-AM"/>
        </w:rPr>
        <w:t>сельского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поселения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в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порядке,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установленном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муниципальными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нормативными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правовыми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актами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в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соответствии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областным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законодательством.</w:t>
      </w:r>
    </w:p>
    <w:p w:rsidR="00294CBC" w:rsidRPr="00605E3A" w:rsidRDefault="00294CBC" w:rsidP="00B030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hy-AM"/>
        </w:rPr>
      </w:pPr>
      <w:r w:rsidRPr="00605E3A">
        <w:rPr>
          <w:rFonts w:ascii="Times New Roman" w:hAnsi="Times New Roman"/>
          <w:sz w:val="28"/>
          <w:szCs w:val="28"/>
          <w:lang w:eastAsia="hy-AM"/>
        </w:rPr>
        <w:t>6.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Экспертиза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муниципальных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нормативных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правовых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актов,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затрагивающих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вопросы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осуществления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предпринимательской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инвестиционной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деятельности,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bookmarkStart w:id="11" w:name="OLE_LINK47"/>
      <w:bookmarkStart w:id="12" w:name="OLE_LINK48"/>
      <w:r w:rsidRPr="00605E3A">
        <w:rPr>
          <w:rFonts w:ascii="Times New Roman" w:hAnsi="Times New Roman"/>
          <w:sz w:val="28"/>
          <w:szCs w:val="28"/>
          <w:lang w:eastAsia="hy-AM"/>
        </w:rPr>
        <w:t>осуществляется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на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основании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плана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проведения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экспертизы</w:t>
      </w:r>
      <w:bookmarkEnd w:id="11"/>
      <w:bookmarkEnd w:id="12"/>
      <w:r w:rsidRPr="00605E3A">
        <w:rPr>
          <w:rFonts w:ascii="Times New Roman" w:hAnsi="Times New Roman"/>
          <w:sz w:val="28"/>
          <w:szCs w:val="28"/>
          <w:lang w:eastAsia="hy-AM"/>
        </w:rPr>
        <w:t>,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формируемого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органами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местного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самоуправления</w:t>
      </w:r>
      <w:r>
        <w:rPr>
          <w:rFonts w:ascii="Times New Roman" w:hAnsi="Times New Roman"/>
          <w:sz w:val="28"/>
          <w:szCs w:val="28"/>
          <w:lang w:eastAsia="hy-AM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  <w:lang w:eastAsia="hy-AM"/>
        </w:rPr>
        <w:t>сельского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поселения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в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порядке,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установленном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муниципальными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нормативными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правовыми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актами.</w:t>
      </w:r>
    </w:p>
    <w:p w:rsidR="00294CBC" w:rsidRPr="00605E3A" w:rsidRDefault="00294CBC" w:rsidP="00B030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hy-AM"/>
        </w:rPr>
      </w:pPr>
      <w:bookmarkStart w:id="13" w:name="OLE_LINK92"/>
      <w:bookmarkStart w:id="14" w:name="OLE_LINK93"/>
      <w:r w:rsidRPr="00605E3A">
        <w:rPr>
          <w:rFonts w:ascii="Times New Roman" w:hAnsi="Times New Roman"/>
          <w:sz w:val="28"/>
          <w:szCs w:val="28"/>
          <w:lang w:eastAsia="hy-AM"/>
        </w:rPr>
        <w:t>7.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В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целях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взаимодействия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субъектами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предпринимательской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инвестиционной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деятельности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при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проведении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оценки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регулирующего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воздействия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проектов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муниципальных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нормативных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правовых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актов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экспертизы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муниципальных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нормативных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правовых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актов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Администрация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bookmarkStart w:id="15" w:name="OLE_LINK49"/>
      <w:bookmarkStart w:id="16" w:name="OLE_LINK50"/>
      <w:bookmarkStart w:id="17" w:name="OLE_LINK51"/>
      <w:r>
        <w:rPr>
          <w:rFonts w:ascii="Times New Roman" w:hAnsi="Times New Roman"/>
          <w:sz w:val="28"/>
          <w:szCs w:val="28"/>
          <w:lang w:eastAsia="hy-AM"/>
        </w:rPr>
        <w:t xml:space="preserve">Екатериновского </w:t>
      </w:r>
      <w:r w:rsidRPr="00605E3A">
        <w:rPr>
          <w:rFonts w:ascii="Times New Roman" w:hAnsi="Times New Roman"/>
          <w:sz w:val="28"/>
          <w:szCs w:val="28"/>
          <w:lang w:eastAsia="hy-AM"/>
        </w:rPr>
        <w:t>сельского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поселения</w:t>
      </w:r>
      <w:bookmarkEnd w:id="15"/>
      <w:bookmarkEnd w:id="16"/>
      <w:bookmarkEnd w:id="17"/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размещает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указанные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проекты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муниципальные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нормативные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правовые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акты,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а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также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информацию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сроках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порядке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направления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замечаний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предложений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к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ним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на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официальном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сайте</w:t>
      </w:r>
      <w:r>
        <w:rPr>
          <w:rFonts w:ascii="Times New Roman" w:hAnsi="Times New Roman"/>
          <w:sz w:val="28"/>
          <w:szCs w:val="28"/>
          <w:lang w:eastAsia="hy-AM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  <w:lang w:eastAsia="hy-AM"/>
        </w:rPr>
        <w:t>сельского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поселения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в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информационно-телекоммуникационной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сети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«Интернет».</w:t>
      </w:r>
    </w:p>
    <w:bookmarkEnd w:id="13"/>
    <w:bookmarkEnd w:id="14"/>
    <w:p w:rsidR="00294CBC" w:rsidRPr="00605E3A" w:rsidRDefault="00294CBC" w:rsidP="00B03041">
      <w:pPr>
        <w:spacing w:after="0" w:line="240" w:lineRule="atLeast"/>
        <w:jc w:val="both"/>
        <w:rPr>
          <w:rFonts w:ascii="Times New Roman" w:hAnsi="Times New Roman"/>
          <w:i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52.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Вступление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силу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актов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нормативные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акты,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затрагивающие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свободы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обязанности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человека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гражданина,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устанавливающие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статус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учредителем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которых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выступает</w:t>
      </w:r>
      <w:r>
        <w:rPr>
          <w:rFonts w:ascii="Times New Roman" w:hAnsi="Times New Roman"/>
          <w:sz w:val="28"/>
          <w:szCs w:val="28"/>
        </w:rPr>
        <w:t xml:space="preserve"> Екатериновское </w:t>
      </w:r>
      <w:r w:rsidRPr="00605E3A">
        <w:rPr>
          <w:rFonts w:ascii="Times New Roman" w:hAnsi="Times New Roman"/>
          <w:sz w:val="28"/>
          <w:szCs w:val="28"/>
        </w:rPr>
        <w:t>сельское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соглашения,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заключаемые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между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вступают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силу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после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официального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опубликования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(обнародования).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Иные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вступают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силу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(издания),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вступления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силу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предусмотрен,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(или)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либо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актом.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Нормативные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налогах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сборах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вступают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силу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Налоговым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кодексом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Официальным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опубликованием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считается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первая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публикация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текста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или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соглашения,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заключаемого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между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органами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местного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самоуправления,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периодическом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печатном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издании,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распространяемом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Екатериновском </w:t>
      </w:r>
      <w:r w:rsidRPr="00605E3A">
        <w:rPr>
          <w:rFonts w:ascii="Times New Roman" w:hAnsi="Times New Roman"/>
          <w:sz w:val="28"/>
          <w:szCs w:val="28"/>
        </w:rPr>
        <w:t>сельском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определенном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Официальное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обнародование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производится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путем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текста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соглашения,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заключаемого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между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органами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местного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самоуправления,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жителей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Текст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соглашения,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заключаемого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между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органами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местного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самоуправления,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размещается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информационных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стендах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здании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местах,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определенных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  <w:r>
        <w:rPr>
          <w:rFonts w:ascii="Times New Roman" w:hAnsi="Times New Roman"/>
          <w:sz w:val="28"/>
          <w:szCs w:val="28"/>
        </w:rPr>
        <w:t xml:space="preserve"> </w:t>
      </w:r>
      <w:r w:rsidRPr="00AB333B">
        <w:rPr>
          <w:rFonts w:ascii="Times New Roman" w:hAnsi="Times New Roman"/>
          <w:sz w:val="28"/>
          <w:szCs w:val="28"/>
        </w:rPr>
        <w:t xml:space="preserve">Информационные стенды должны быть установлены в каждом населенном пункте, входящем в состав </w:t>
      </w:r>
      <w:r>
        <w:rPr>
          <w:rFonts w:ascii="Times New Roman" w:hAnsi="Times New Roman"/>
          <w:sz w:val="28"/>
          <w:szCs w:val="28"/>
        </w:rPr>
        <w:t>Екатериновского</w:t>
      </w:r>
      <w:r w:rsidRPr="00AB333B">
        <w:rPr>
          <w:rFonts w:ascii="Times New Roman" w:hAnsi="Times New Roman"/>
          <w:sz w:val="28"/>
          <w:szCs w:val="28"/>
        </w:rPr>
        <w:t xml:space="preserve"> сельского поселения.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Период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времени,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которого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текст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содержится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информационных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стендах,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должен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составлять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менее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14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календарных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дней.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истечении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периода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оригинал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хранится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копия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передается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библиотеку,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действующую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которая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обеспечивает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возможность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ознакомления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без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взимания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платы.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Наряду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размещением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информационных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стендах,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содержание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соглашения,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заключаемого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между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органами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местного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самоуправления,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может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доводиться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путем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конференций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путем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распространения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копий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данного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среди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жителей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hy-AM"/>
        </w:rPr>
      </w:pPr>
      <w:r w:rsidRPr="00605E3A">
        <w:rPr>
          <w:rFonts w:ascii="Times New Roman" w:hAnsi="Times New Roman"/>
          <w:sz w:val="28"/>
          <w:szCs w:val="28"/>
          <w:lang w:eastAsia="hy-AM"/>
        </w:rPr>
        <w:t>Для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официального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опубликования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(обнародования)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муниципальных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правовых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актов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соглашений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органы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местного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самоуправления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вправе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также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использовать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сетевое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издание,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определенное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 w:rsidRPr="00605E3A">
        <w:rPr>
          <w:rFonts w:ascii="Times New Roman" w:hAnsi="Times New Roman"/>
          <w:sz w:val="28"/>
          <w:szCs w:val="28"/>
          <w:lang w:eastAsia="hy-AM"/>
        </w:rPr>
        <w:t>.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В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случае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опубликования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(размещения)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полного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текста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муниципального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правового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акта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в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официальном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сетевом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издании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объемные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графические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табличные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приложения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к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нему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в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печатном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издании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могут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не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приводиться.</w:t>
      </w:r>
    </w:p>
    <w:p w:rsidR="00294CBC" w:rsidRPr="002C247A" w:rsidRDefault="00294CBC" w:rsidP="00B030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  <w:lang w:eastAsia="hy-AM"/>
        </w:rPr>
      </w:pPr>
      <w:r w:rsidRPr="002C247A">
        <w:rPr>
          <w:rFonts w:ascii="Times New Roman" w:hAnsi="Times New Roman"/>
          <w:color w:val="000000"/>
          <w:sz w:val="28"/>
          <w:szCs w:val="28"/>
          <w:lang w:eastAsia="hy-AM"/>
        </w:rPr>
        <w:t xml:space="preserve">Для официального опубликования (обнародования) </w:t>
      </w:r>
      <w:r w:rsidRPr="002C247A">
        <w:rPr>
          <w:rFonts w:ascii="Times New Roman" w:hAnsi="Times New Roman"/>
          <w:color w:val="000000"/>
          <w:sz w:val="28"/>
          <w:szCs w:val="28"/>
        </w:rPr>
        <w:t>Устава муниципального образования «</w:t>
      </w:r>
      <w:r>
        <w:rPr>
          <w:rFonts w:ascii="Times New Roman" w:hAnsi="Times New Roman"/>
          <w:color w:val="000000"/>
          <w:sz w:val="28"/>
          <w:szCs w:val="28"/>
        </w:rPr>
        <w:t>Екатериновское</w:t>
      </w:r>
      <w:r w:rsidRPr="002C247A">
        <w:rPr>
          <w:rFonts w:ascii="Times New Roman" w:hAnsi="Times New Roman"/>
          <w:color w:val="000000"/>
          <w:sz w:val="28"/>
          <w:szCs w:val="28"/>
        </w:rPr>
        <w:t xml:space="preserve"> сельское поселение», муниципального правового акта о внесении изменений и дополнений в Устав муниципального образования «</w:t>
      </w:r>
      <w:r>
        <w:rPr>
          <w:rFonts w:ascii="Times New Roman" w:hAnsi="Times New Roman"/>
          <w:color w:val="000000"/>
          <w:sz w:val="28"/>
          <w:szCs w:val="28"/>
        </w:rPr>
        <w:t>Екатериновское</w:t>
      </w:r>
      <w:r w:rsidRPr="002C247A">
        <w:rPr>
          <w:rFonts w:ascii="Times New Roman" w:hAnsi="Times New Roman"/>
          <w:color w:val="000000"/>
          <w:sz w:val="28"/>
          <w:szCs w:val="28"/>
        </w:rPr>
        <w:t xml:space="preserve"> сельское поселение» </w:t>
      </w:r>
      <w:r w:rsidRPr="002C247A">
        <w:rPr>
          <w:rFonts w:ascii="Times New Roman" w:hAnsi="Times New Roman"/>
          <w:color w:val="000000"/>
          <w:sz w:val="28"/>
          <w:szCs w:val="28"/>
          <w:lang w:eastAsia="hy-AM"/>
        </w:rPr>
        <w:t>органы местного самоуправления вправе также использовать портал Министерства юстиции Российской Федерации «Нормативные правовые акты в Российской Федерации» (</w:t>
      </w:r>
      <w:r w:rsidRPr="002C247A">
        <w:rPr>
          <w:rFonts w:ascii="Times New Roman" w:hAnsi="Times New Roman"/>
          <w:color w:val="000000"/>
          <w:sz w:val="28"/>
          <w:szCs w:val="28"/>
          <w:lang w:val="en-US" w:eastAsia="hy-AM"/>
        </w:rPr>
        <w:t>http</w:t>
      </w:r>
      <w:r w:rsidRPr="002C247A">
        <w:rPr>
          <w:rFonts w:ascii="Times New Roman" w:hAnsi="Times New Roman"/>
          <w:color w:val="000000"/>
          <w:sz w:val="28"/>
          <w:szCs w:val="28"/>
          <w:lang w:eastAsia="hy-AM"/>
        </w:rPr>
        <w:t>://</w:t>
      </w:r>
      <w:r w:rsidRPr="002C247A">
        <w:rPr>
          <w:rFonts w:ascii="Times New Roman" w:hAnsi="Times New Roman"/>
          <w:color w:val="000000"/>
          <w:sz w:val="28"/>
          <w:szCs w:val="28"/>
          <w:lang w:val="en-US" w:eastAsia="hy-AM"/>
        </w:rPr>
        <w:t>pravo</w:t>
      </w:r>
      <w:r w:rsidRPr="002C247A">
        <w:rPr>
          <w:rFonts w:ascii="Times New Roman" w:hAnsi="Times New Roman"/>
          <w:color w:val="000000"/>
          <w:sz w:val="28"/>
          <w:szCs w:val="28"/>
          <w:lang w:eastAsia="hy-AM"/>
        </w:rPr>
        <w:t>-</w:t>
      </w:r>
      <w:r w:rsidRPr="002C247A">
        <w:rPr>
          <w:rFonts w:ascii="Times New Roman" w:hAnsi="Times New Roman"/>
          <w:color w:val="000000"/>
          <w:sz w:val="28"/>
          <w:szCs w:val="28"/>
          <w:lang w:val="en-US" w:eastAsia="hy-AM"/>
        </w:rPr>
        <w:t>minjust</w:t>
      </w:r>
      <w:r w:rsidRPr="002C247A">
        <w:rPr>
          <w:rFonts w:ascii="Times New Roman" w:hAnsi="Times New Roman"/>
          <w:color w:val="000000"/>
          <w:sz w:val="28"/>
          <w:szCs w:val="28"/>
          <w:lang w:eastAsia="hy-AM"/>
        </w:rPr>
        <w:t>.</w:t>
      </w:r>
      <w:r w:rsidRPr="002C247A">
        <w:rPr>
          <w:rFonts w:ascii="Times New Roman" w:hAnsi="Times New Roman"/>
          <w:color w:val="000000"/>
          <w:sz w:val="28"/>
          <w:szCs w:val="28"/>
          <w:lang w:val="en-US" w:eastAsia="hy-AM"/>
        </w:rPr>
        <w:t>ru</w:t>
      </w:r>
      <w:r w:rsidRPr="002C247A">
        <w:rPr>
          <w:rFonts w:ascii="Times New Roman" w:hAnsi="Times New Roman"/>
          <w:color w:val="000000"/>
          <w:sz w:val="28"/>
          <w:szCs w:val="28"/>
          <w:lang w:eastAsia="hy-AM"/>
        </w:rPr>
        <w:t xml:space="preserve">, </w:t>
      </w:r>
      <w:hyperlink r:id="rId12" w:history="1">
        <w:r w:rsidRPr="002C247A">
          <w:rPr>
            <w:rStyle w:val="Hyperlink"/>
            <w:rFonts w:ascii="Times New Roman" w:hAnsi="Times New Roman"/>
            <w:color w:val="000000"/>
            <w:sz w:val="28"/>
            <w:szCs w:val="28"/>
            <w:u w:val="none"/>
            <w:lang w:val="en-US" w:eastAsia="hy-AM"/>
          </w:rPr>
          <w:t>http</w:t>
        </w:r>
        <w:r w:rsidRPr="002C247A">
          <w:rPr>
            <w:rStyle w:val="Hyperlink"/>
            <w:rFonts w:ascii="Times New Roman" w:hAnsi="Times New Roman"/>
            <w:color w:val="000000"/>
            <w:sz w:val="28"/>
            <w:szCs w:val="28"/>
            <w:u w:val="none"/>
            <w:lang w:eastAsia="hy-AM"/>
          </w:rPr>
          <w:t>://право-минюст.рф</w:t>
        </w:r>
      </w:hyperlink>
      <w:r w:rsidRPr="002C247A">
        <w:rPr>
          <w:rFonts w:ascii="Times New Roman" w:hAnsi="Times New Roman"/>
          <w:color w:val="000000"/>
          <w:sz w:val="28"/>
          <w:szCs w:val="28"/>
          <w:lang w:eastAsia="hy-AM"/>
        </w:rPr>
        <w:t>, регистрация в качестве сетевого издания Эл № ФС77-72471 от 05.03.2018).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результатам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официального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обнародования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соглашений,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заключаемых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между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органами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местного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самоуправления,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составляется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заключение,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котором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указываются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формы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сроки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обнародования.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Заключение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официальном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обнародовании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соглашения,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заключаемого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между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органами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местного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самоуправления,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подписывает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4.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Администрацией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может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издаваться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информационный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бюллетень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который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включаются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тексты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соглашений,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заключаемых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между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органами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местного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самоуправления,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подлежащих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официальному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опубликованию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(обнародованию).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Периодичность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издания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информационного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бюллетеня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определяется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выходе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информационного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бюллетеня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может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публиковаться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сообщение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периодическом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печатном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издании,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определенном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информационный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бюллетень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используется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официального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опубликования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(обнародования)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соглашений,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заключаемых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между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органами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местного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самоуправления,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применяется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порядок,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пунктами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статьи.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способе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официального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опубликования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(обнародования)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соглашения,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заключаемого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между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органами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местного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самоуправления,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принимается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подписавшим,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либо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принявшим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(издавшим)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соответствующий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6.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предусмотрено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Уставом,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официальное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опубликование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(обнародование)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производится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следующие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сроки: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Екатериновское </w:t>
      </w:r>
      <w:r w:rsidRPr="00605E3A">
        <w:rPr>
          <w:rFonts w:ascii="Times New Roman" w:hAnsi="Times New Roman"/>
          <w:sz w:val="28"/>
          <w:szCs w:val="28"/>
        </w:rPr>
        <w:t>сельское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поселение»,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внесении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изменений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дополнений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поступления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уполномоченного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исполнительной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сфере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регистрации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образований;</w:t>
      </w:r>
    </w:p>
    <w:p w:rsidR="00294CBC" w:rsidRPr="00605E3A" w:rsidRDefault="00294CBC" w:rsidP="00B030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сроки,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опубликования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(обнародования)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результатов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референдума;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нормативных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30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подписания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главой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4)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нормативных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30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подписания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5)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подлежащих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официальному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опубликованию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(обнародованию),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30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(издания).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7.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Соглашения,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заключаемые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между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подлежат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официальному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опубликованию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(обнародованию)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30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подписания.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8.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официальная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информация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публикуется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(обнародуется)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сроки,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статьей,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предусмотрено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законодательством,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Уставом,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53.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Отмена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приостановление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действия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Муниципальные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могут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отменены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действие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может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приостановлено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принявшими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(издавшими)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соответствующий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упразднения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соответствующих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либо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изменения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перечня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полномочиям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которых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момент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отмены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приостановления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действия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отнесено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(издание)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соответствующего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судом;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части,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регулирующей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отдельных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переданных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уполномоченным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(уполномоченным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области).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Действие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имеющего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нормативного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характера,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незамедлительно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приостанавливается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принявшим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(издавшим)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получения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соответствующего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предписания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Уполномоченного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Президенте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защите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предпринимателей,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выданного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законодательством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уполномоченных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защите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предпринимателей.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полученного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предписания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сообщить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Уполномоченному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Президенте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защите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предпринимателей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трехдневный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срок,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позднее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трех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7.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служба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54.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служба,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службы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служба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профессиональная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деятельность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которая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постоянной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службы,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замещаемых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путем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заключения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трудового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договора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(контракта).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службы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(далее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службы)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устанавливаются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реестром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службы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утверждаемым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замещения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службы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требуется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квалификационным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требованиям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уровню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профессионального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стажу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службы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работы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специальности,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направлению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подготовки,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знаниям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умениям,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которые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необходимы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обязанностей,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наличии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соответствующего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представителя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нанимателя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(работодателя)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специальности,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направлению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подготовки.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4.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Квалификационные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требования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уровню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профессионального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стажу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службы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стажу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работы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специальности,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направлению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подготовки,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необходимым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замещения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службы,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устанавливаются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нормативными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соответствующих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типовых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квалификационных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требований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замещения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службы,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определенных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октября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2007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786-ЗС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службе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классификацией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службы.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Квалификационные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требования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знаниям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умениям,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которые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необходимы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обязанностей,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устанавливаются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зависимости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вида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профессиональной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служебной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деятельности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служащего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инструкцией.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инструкцией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служащего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могут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предусматриваться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квалификационные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требования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специальности,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направлению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подготовки.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55.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Статус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служащего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служащим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(далее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служащий)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является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гражданин,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исполняющий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определенном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обязанности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службы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денежное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содержание,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выплачиваемое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счет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средств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положение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(статус)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служащего,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включая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обязанности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служащего,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ограничения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запреты,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связанные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службой,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устанавливаются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марта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2007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25-ФЗ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службе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(далее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службе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Федерации»).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56.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Условия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прохождения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службы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Условия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прохождения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службы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Екатериновском </w:t>
      </w:r>
      <w:r w:rsidRPr="00605E3A">
        <w:rPr>
          <w:rFonts w:ascii="Times New Roman" w:hAnsi="Times New Roman"/>
          <w:sz w:val="28"/>
          <w:szCs w:val="28"/>
        </w:rPr>
        <w:t>сельском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регулируются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службе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принимаемыми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актами.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целях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определения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служащего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замещаемой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службы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проводится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аттестация.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Положение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аттестации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служащих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утверждается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типовым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положением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аттестации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служащих,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утверждаемым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8.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Экономическая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57.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Владение,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пользование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распоряжение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имуществом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имени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приобретать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имущественные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обязанности,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выступать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суде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без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доверенности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может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имени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самостоятельно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владеют,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пользуются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распоряжаются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имуществом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Конституцией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принимаемыми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ними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нормативными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вправе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передавать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имущество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временное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постоянное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пользование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физическим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юридическим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лицам,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(органам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отчуждать,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совершать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сделки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4.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условия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приватизации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имущества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определяются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нормативными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Доходы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использования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приватизации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имущества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поступают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 xml:space="preserve"> Екатериновское </w:t>
      </w:r>
      <w:r w:rsidRPr="00605E3A">
        <w:rPr>
          <w:rFonts w:ascii="Times New Roman" w:hAnsi="Times New Roman"/>
          <w:sz w:val="28"/>
          <w:szCs w:val="28"/>
        </w:rPr>
        <w:t>сельское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может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создавать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предприятия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учреждения,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участвовать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создании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хозяйственных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числе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межмуниципальных,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необходимых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значения.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Функции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учредителя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отношении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предприятий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учреждений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6.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осуществляющая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функции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учредителя,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определяет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цели,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условия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деятельности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предприятий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учреждений,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утверждает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уставы,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назначает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освобождает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руководителей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предприятий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учреждений,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заслушивает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отчеты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деятельности.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создании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межмуниципальных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хозяйственных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принимаются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Органы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имени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Екатериновское </w:t>
      </w:r>
      <w:r w:rsidRPr="00605E3A">
        <w:rPr>
          <w:rFonts w:ascii="Times New Roman" w:hAnsi="Times New Roman"/>
          <w:sz w:val="28"/>
          <w:szCs w:val="28"/>
        </w:rPr>
        <w:t>сельское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поселение»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субсидиарно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отвечают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обязательствам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казенных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учреждений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обеспечивают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7.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создании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предприятия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учреждения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содержать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цели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предмет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деятельности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данного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предприятия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учреждения.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Цели,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условия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деятельности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предприятий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учреждений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закрепляются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уставах.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8.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Руководители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предприятий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учреждений,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направляют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текущие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отчеты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деятельности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предприятий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учреждений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Периодичность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форма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отчетов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устанавливается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Годовые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отчеты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деятельности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предприятий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учреждений,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могут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заслушиваться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заседаниях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9.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Участие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управлении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хозяйственными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обществами,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капиталах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которых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принадлежат</w:t>
      </w:r>
      <w:r>
        <w:rPr>
          <w:rFonts w:ascii="Times New Roman" w:hAnsi="Times New Roman"/>
          <w:sz w:val="28"/>
          <w:szCs w:val="28"/>
        </w:rPr>
        <w:t xml:space="preserve"> Екатериновскому </w:t>
      </w:r>
      <w:r w:rsidRPr="00605E3A">
        <w:rPr>
          <w:rFonts w:ascii="Times New Roman" w:hAnsi="Times New Roman"/>
          <w:sz w:val="28"/>
          <w:szCs w:val="28"/>
        </w:rPr>
        <w:t>сельскому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поселению,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производится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через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предусмотренные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учредительными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документами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управления.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служащие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назначаются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качестве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представителей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хозяйственных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обществ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распоряжением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10.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ведет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реестр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имущества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уполномоченным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Правительством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исполнительной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власти.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58.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Закупки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обеспечения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нужд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Закупки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товаров,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работ,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услуг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обеспечения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нужд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законодательством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контрактной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системе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сфере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закупок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товаров,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работ,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услуг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обеспечения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нужд.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Закупки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товаров,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работ,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услуг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обеспечения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нужд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счет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средств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бюджета.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59.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Муниципально-частное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партнерство</w:t>
      </w:r>
    </w:p>
    <w:p w:rsidR="00294CBC" w:rsidRPr="00605E3A" w:rsidRDefault="00294CBC" w:rsidP="00B030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имени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действующего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качестве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публичного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партнера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муниципально-частном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партнерстве,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выступает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издает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постановление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определении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качестве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уполномоченного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предусмотренных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частью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18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13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июля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2015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224-ФЗ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государственно-частном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партнерстве,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муниципально-частном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партнерстве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внесении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изменений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отдельные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законодательные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Федерации».</w:t>
      </w:r>
    </w:p>
    <w:p w:rsidR="00294CBC" w:rsidRPr="00605E3A" w:rsidRDefault="00294CBC" w:rsidP="00B030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направляет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исполнительной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определенный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Правительством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проект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муниципально-частного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партнерства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оценки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эффективности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проекта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определения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сравнительного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преимущества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частями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13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июля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2015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224-ФЗ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государственно-частном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партнерстве,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муниципально-частном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партнерстве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внесении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изменений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отдельные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законодательные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Федерации».</w:t>
      </w:r>
    </w:p>
    <w:p w:rsidR="00294CBC" w:rsidRPr="00605E3A" w:rsidRDefault="00294CBC" w:rsidP="00B03041">
      <w:pPr>
        <w:spacing w:after="0" w:line="240" w:lineRule="atLeast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60.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Составление,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рассмотрение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утверждение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Проект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составляется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Администрацией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Проект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составляется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прогноза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социально-экономического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развития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целях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финансового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обеспечения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расходных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обязательств.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Проект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составляется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утверждается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сроком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один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год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очередной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финансовый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год)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сроком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(очередной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финансовый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год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плановый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период)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исключением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бюджете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проект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составляется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утверждается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очередной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финансовый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год,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могут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предусмотрены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разработка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утверждение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среднесрочного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финансового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плана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Порядок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сроки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составления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проекта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устанавливаются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постановлением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соблюдением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требований,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устанавливаемых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кодексом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4.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Проект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вносится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рассмотрение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сроки,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позднее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15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ноября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текущего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года.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Одновременно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проектом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бюджете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представляются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документы,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предусмотренные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кодексом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утверждается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Порядок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рассмотрения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утверждения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бюджете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устанавливается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Данный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должен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предусматривать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вступление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силу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бюджете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января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очередного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финансового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года,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утверждение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показателей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характеристик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(приложений)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требованиями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кодекса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61.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обеспечивается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Администрацией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единства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кассы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подведомственности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расходов.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Исполнение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организуется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сводной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росписи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кассового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плана.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доходам,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расходам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источникам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финансирования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дефицита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бюджета.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4.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Доходы,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фактически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полученные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сверх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утвержденных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бюджете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могут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направляться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без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внесения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изменений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бюджете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цели,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кодексом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62.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Контроль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Контроль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осуществляют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вправе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рассматривать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отдельные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заседаниях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комиссий,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рабочих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групп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ходе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депутатских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слушаний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связи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депутатскими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запросами.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представлению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утверждает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отчет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осуществляют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контроль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формах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кодексом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законодательства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актами.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63.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долг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Предельный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объем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долга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очередной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финансовый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год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(очередной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финансовый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год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каждый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год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планового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периода)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устанавливается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бюджете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рамках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ограничений,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кодексом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вправе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целях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долгом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утвердить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дополнительные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ограничения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долгу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внутренние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заимствования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целях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финансирования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дефицита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погашения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долговых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обязательств.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имени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внутренних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заимствований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принадлежит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Программа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внутренних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заимствований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представляется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виде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приложения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проекту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бюджете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очередной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финансовый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год.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имени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гарантии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предоставляются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Администрацией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пределах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суммы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предоставляемых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гарантий,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бюджете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очередной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финансовый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год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(очередной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финансовый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год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плановый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период),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требованиями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кодекса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актами.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Общая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сумма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предоставленных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гарантий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включается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состав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долга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вид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долгового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обязательства.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4.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долговое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обязательство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предъявлено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погашению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трех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даты,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следующей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датой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погашения,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предусмотренной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условиями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долгового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обязательства,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истек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гарантии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случаях,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предусмотренных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кодексом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обязательство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считается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полностью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прекращенным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списывается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долга,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предусмотрено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издает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постановление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списании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долга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долговых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обязательств.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регистрация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долговых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обязательств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долговой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книге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6.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Управление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муниципальным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долгом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Администрацией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Бюджетным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кодексом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Уставом.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9.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Ответственность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64.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Ответственность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Органы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несут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ответственность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перед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населением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государством,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физическими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юридическими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65.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Ответственность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перед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населением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Население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вправе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отозвать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главу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основаниям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принципах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Федерации».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66.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Ответственность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перед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государством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соответствующим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судом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установлено,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что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нормативный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противоречащий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Конституции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конституционным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настоящему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Уставу,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трех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месяцев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вступления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силу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суда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либо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предусмотренного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суда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срока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приняло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пределах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своих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мер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суда,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числе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отменило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соответствующий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нормативный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Губернатор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одного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месяца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после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вступления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силу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суда,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установившего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факт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неисполнения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данного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вносит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Законодательное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проект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роспуске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соответствующим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судом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установлено,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что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избранное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правомочном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составе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трех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месяцев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подряд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проводило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правомочного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заседания,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Губернатор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трех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месяцев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вступления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силу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суда,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установившего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данный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факт,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вносит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Законодательное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проект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роспуске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соответствующим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судом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установлено,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что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вновь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избранное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правомочном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составе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трех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месяцев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подряд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проводило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правомочного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заседания,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Губернатор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трех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месяцев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вступления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силу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суда,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установившего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данный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факт,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вносит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Законодательное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проект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роспуске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4.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распущенного</w:t>
      </w:r>
      <w:r>
        <w:rPr>
          <w:rFonts w:ascii="Times New Roman" w:hAnsi="Times New Roman"/>
          <w:sz w:val="28"/>
          <w:szCs w:val="28"/>
        </w:rPr>
        <w:t xml:space="preserve"> 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основании</w:t>
      </w:r>
      <w:r>
        <w:rPr>
          <w:rFonts w:ascii="Times New Roman" w:hAnsi="Times New Roman"/>
          <w:sz w:val="28"/>
          <w:szCs w:val="28"/>
        </w:rPr>
        <w:t xml:space="preserve"> </w:t>
      </w:r>
      <w:hyperlink r:id="rId13" w:history="1">
        <w:r w:rsidRPr="00605E3A">
          <w:rPr>
            <w:rFonts w:ascii="Times New Roman" w:hAnsi="Times New Roman"/>
            <w:sz w:val="28"/>
            <w:szCs w:val="28"/>
          </w:rPr>
          <w:t>пункта</w:t>
        </w:r>
      </w:hyperlink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вправе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10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вступления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силу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роспуске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обратиться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суд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заявлением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факта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отсутствия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вины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правомочного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заседания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трех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месяцев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подряд.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прекращаются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вступления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силу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роспуске.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67.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Ответственность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перед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государством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Губернатор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издает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отрешении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случае: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издания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главой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нормативного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противоречащего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Конституции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конституционным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настоящему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Уставу,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противоречия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соответствующим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судом,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двух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месяцев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вступления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силу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суда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либо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предусмотренного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суда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срока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принял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пределах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своих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мер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исполнению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суда;</w:t>
      </w:r>
    </w:p>
    <w:p w:rsidR="00294CBC" w:rsidRPr="00605E3A" w:rsidRDefault="00294CBC" w:rsidP="00B03041">
      <w:pPr>
        <w:pStyle w:val="ConsPlusNormal"/>
        <w:ind w:firstLine="540"/>
        <w:jc w:val="both"/>
      </w:pPr>
      <w:r w:rsidRPr="00605E3A">
        <w:t>2)</w:t>
      </w:r>
      <w:r>
        <w:t xml:space="preserve"> </w:t>
      </w:r>
      <w:r w:rsidRPr="00605E3A">
        <w:t>совершения</w:t>
      </w:r>
      <w:r>
        <w:t xml:space="preserve"> </w:t>
      </w:r>
      <w:r w:rsidRPr="00605E3A">
        <w:t>председателем</w:t>
      </w:r>
      <w:r>
        <w:t xml:space="preserve"> </w:t>
      </w:r>
      <w:r w:rsidRPr="00605E3A">
        <w:t>Собрания</w:t>
      </w:r>
      <w:r>
        <w:t xml:space="preserve"> </w:t>
      </w:r>
      <w:r w:rsidRPr="00605E3A">
        <w:t>депутатов</w:t>
      </w:r>
      <w:r>
        <w:t xml:space="preserve"> </w:t>
      </w:r>
      <w:r w:rsidRPr="00605E3A">
        <w:t>–</w:t>
      </w:r>
      <w:r>
        <w:t xml:space="preserve"> </w:t>
      </w:r>
      <w:r w:rsidRPr="00605E3A">
        <w:t>главой</w:t>
      </w:r>
      <w:r>
        <w:t xml:space="preserve"> Екатериновского </w:t>
      </w:r>
      <w:r w:rsidRPr="00605E3A">
        <w:t>сельского</w:t>
      </w:r>
      <w:r>
        <w:t xml:space="preserve"> </w:t>
      </w:r>
      <w:r w:rsidRPr="00605E3A">
        <w:t>поселения,</w:t>
      </w:r>
      <w:r>
        <w:t xml:space="preserve"> </w:t>
      </w:r>
      <w:r w:rsidRPr="00605E3A">
        <w:t>главой</w:t>
      </w:r>
      <w:r>
        <w:t xml:space="preserve"> </w:t>
      </w:r>
      <w:r w:rsidRPr="00605E3A">
        <w:t>Администрации</w:t>
      </w:r>
      <w:r>
        <w:t xml:space="preserve"> Екатериновского </w:t>
      </w:r>
      <w:r w:rsidRPr="00605E3A">
        <w:t>сельского</w:t>
      </w:r>
      <w:r>
        <w:t xml:space="preserve"> </w:t>
      </w:r>
      <w:r w:rsidRPr="00605E3A">
        <w:t>поселения</w:t>
      </w:r>
      <w:r>
        <w:t xml:space="preserve"> </w:t>
      </w:r>
      <w:r w:rsidRPr="00605E3A">
        <w:t>действий,</w:t>
      </w:r>
      <w:r>
        <w:t xml:space="preserve"> </w:t>
      </w:r>
      <w:r w:rsidRPr="00605E3A">
        <w:t>в</w:t>
      </w:r>
      <w:r>
        <w:t xml:space="preserve"> </w:t>
      </w:r>
      <w:r w:rsidRPr="00605E3A">
        <w:t>том</w:t>
      </w:r>
      <w:r>
        <w:t xml:space="preserve"> </w:t>
      </w:r>
      <w:r w:rsidRPr="00605E3A">
        <w:t>числе</w:t>
      </w:r>
      <w:r>
        <w:t xml:space="preserve"> </w:t>
      </w:r>
      <w:r w:rsidRPr="00605E3A">
        <w:t>издания</w:t>
      </w:r>
      <w:r>
        <w:t xml:space="preserve"> </w:t>
      </w:r>
      <w:r w:rsidRPr="00605E3A">
        <w:t>им</w:t>
      </w:r>
      <w:r>
        <w:t xml:space="preserve"> </w:t>
      </w:r>
      <w:r w:rsidRPr="00605E3A">
        <w:t>правового</w:t>
      </w:r>
      <w:r>
        <w:t xml:space="preserve"> </w:t>
      </w:r>
      <w:r w:rsidRPr="00605E3A">
        <w:t>акта,</w:t>
      </w:r>
      <w:r>
        <w:t xml:space="preserve"> </w:t>
      </w:r>
      <w:r w:rsidRPr="00605E3A">
        <w:t>не</w:t>
      </w:r>
      <w:r>
        <w:t xml:space="preserve"> </w:t>
      </w:r>
      <w:r w:rsidRPr="00605E3A">
        <w:t>носящего</w:t>
      </w:r>
      <w:r>
        <w:t xml:space="preserve"> </w:t>
      </w:r>
      <w:r w:rsidRPr="00605E3A">
        <w:t>нормативного</w:t>
      </w:r>
      <w:r>
        <w:t xml:space="preserve"> </w:t>
      </w:r>
      <w:r w:rsidRPr="00605E3A">
        <w:t>характера,</w:t>
      </w:r>
      <w:r>
        <w:t xml:space="preserve"> </w:t>
      </w:r>
      <w:r w:rsidRPr="00605E3A">
        <w:t>влекущих</w:t>
      </w:r>
      <w:r>
        <w:t xml:space="preserve"> </w:t>
      </w:r>
      <w:r w:rsidRPr="00605E3A">
        <w:t>нарушение</w:t>
      </w:r>
      <w:r>
        <w:t xml:space="preserve"> </w:t>
      </w:r>
      <w:r w:rsidRPr="00605E3A">
        <w:t>прав</w:t>
      </w:r>
      <w:r>
        <w:t xml:space="preserve"> </w:t>
      </w:r>
      <w:r w:rsidRPr="00605E3A">
        <w:t>и</w:t>
      </w:r>
      <w:r>
        <w:t xml:space="preserve"> </w:t>
      </w:r>
      <w:r w:rsidRPr="00605E3A">
        <w:t>свобод</w:t>
      </w:r>
      <w:r>
        <w:t xml:space="preserve"> </w:t>
      </w:r>
      <w:r w:rsidRPr="00605E3A">
        <w:t>человека</w:t>
      </w:r>
      <w:r>
        <w:t xml:space="preserve"> </w:t>
      </w:r>
      <w:r w:rsidRPr="00605E3A">
        <w:t>и</w:t>
      </w:r>
      <w:r>
        <w:t xml:space="preserve"> </w:t>
      </w:r>
      <w:r w:rsidRPr="00605E3A">
        <w:t>гражданина,</w:t>
      </w:r>
      <w:r>
        <w:t xml:space="preserve"> </w:t>
      </w:r>
      <w:r w:rsidRPr="00605E3A">
        <w:t>угрозу</w:t>
      </w:r>
      <w:r>
        <w:t xml:space="preserve"> </w:t>
      </w:r>
      <w:r w:rsidRPr="00605E3A">
        <w:t>единству</w:t>
      </w:r>
      <w:r>
        <w:t xml:space="preserve"> </w:t>
      </w:r>
      <w:r w:rsidRPr="00605E3A">
        <w:t>и</w:t>
      </w:r>
      <w:r>
        <w:t xml:space="preserve"> </w:t>
      </w:r>
      <w:r w:rsidRPr="00605E3A">
        <w:t>территориальной</w:t>
      </w:r>
      <w:r>
        <w:t xml:space="preserve"> </w:t>
      </w:r>
      <w:r w:rsidRPr="00605E3A">
        <w:t>целостности</w:t>
      </w:r>
      <w:r>
        <w:t xml:space="preserve"> </w:t>
      </w:r>
      <w:r w:rsidRPr="00605E3A">
        <w:t>Российской</w:t>
      </w:r>
      <w:r>
        <w:t xml:space="preserve"> </w:t>
      </w:r>
      <w:r w:rsidRPr="00605E3A">
        <w:t>Федерации,</w:t>
      </w:r>
      <w:r>
        <w:t xml:space="preserve"> </w:t>
      </w:r>
      <w:r w:rsidRPr="00605E3A">
        <w:t>национальной</w:t>
      </w:r>
      <w:r>
        <w:t xml:space="preserve"> </w:t>
      </w:r>
      <w:r w:rsidRPr="00605E3A">
        <w:t>безопасности</w:t>
      </w:r>
      <w:r>
        <w:t xml:space="preserve"> </w:t>
      </w:r>
      <w:r w:rsidRPr="00605E3A">
        <w:t>Российской</w:t>
      </w:r>
      <w:r>
        <w:t xml:space="preserve"> </w:t>
      </w:r>
      <w:r w:rsidRPr="00605E3A">
        <w:t>Федерации</w:t>
      </w:r>
      <w:r>
        <w:t xml:space="preserve"> </w:t>
      </w:r>
      <w:r w:rsidRPr="00605E3A">
        <w:t>и</w:t>
      </w:r>
      <w:r>
        <w:t xml:space="preserve"> </w:t>
      </w:r>
      <w:r w:rsidRPr="00605E3A">
        <w:t>ее</w:t>
      </w:r>
      <w:r>
        <w:t xml:space="preserve"> </w:t>
      </w:r>
      <w:r w:rsidRPr="00605E3A">
        <w:t>обороноспособности,</w:t>
      </w:r>
      <w:r>
        <w:t xml:space="preserve"> </w:t>
      </w:r>
      <w:r w:rsidRPr="00605E3A">
        <w:t>единству</w:t>
      </w:r>
      <w:r>
        <w:t xml:space="preserve"> </w:t>
      </w:r>
      <w:r w:rsidRPr="00605E3A">
        <w:t>правового</w:t>
      </w:r>
      <w:r>
        <w:t xml:space="preserve"> </w:t>
      </w:r>
      <w:r w:rsidRPr="00605E3A">
        <w:t>и</w:t>
      </w:r>
      <w:r>
        <w:t xml:space="preserve"> </w:t>
      </w:r>
      <w:r w:rsidRPr="00605E3A">
        <w:t>экономического</w:t>
      </w:r>
      <w:r>
        <w:t xml:space="preserve"> </w:t>
      </w:r>
      <w:r w:rsidRPr="00605E3A">
        <w:t>пространства</w:t>
      </w:r>
      <w:r>
        <w:t xml:space="preserve"> </w:t>
      </w:r>
      <w:r w:rsidRPr="00605E3A">
        <w:t>Российской</w:t>
      </w:r>
      <w:r>
        <w:t xml:space="preserve"> </w:t>
      </w:r>
      <w:r w:rsidRPr="00605E3A">
        <w:t>Федерации,</w:t>
      </w:r>
      <w:r>
        <w:t xml:space="preserve"> </w:t>
      </w:r>
      <w:r w:rsidRPr="00605E3A">
        <w:t>нецелевое</w:t>
      </w:r>
      <w:r>
        <w:t xml:space="preserve"> </w:t>
      </w:r>
      <w:r w:rsidRPr="00605E3A">
        <w:t>использование</w:t>
      </w:r>
      <w:r>
        <w:t xml:space="preserve"> </w:t>
      </w:r>
      <w:r w:rsidRPr="00605E3A">
        <w:t>межбюджетных</w:t>
      </w:r>
      <w:r>
        <w:t xml:space="preserve"> </w:t>
      </w:r>
      <w:r w:rsidRPr="00605E3A">
        <w:t>трансфертов,</w:t>
      </w:r>
      <w:r>
        <w:t xml:space="preserve"> </w:t>
      </w:r>
      <w:r w:rsidRPr="00605E3A">
        <w:t>имеющих</w:t>
      </w:r>
      <w:r>
        <w:t xml:space="preserve"> </w:t>
      </w:r>
      <w:r w:rsidRPr="00605E3A">
        <w:t>целевое</w:t>
      </w:r>
      <w:r>
        <w:t xml:space="preserve"> </w:t>
      </w:r>
      <w:r w:rsidRPr="00605E3A">
        <w:t>назначение,</w:t>
      </w:r>
      <w:r>
        <w:t xml:space="preserve"> </w:t>
      </w:r>
      <w:r w:rsidRPr="00605E3A">
        <w:t>бюджетных</w:t>
      </w:r>
      <w:r>
        <w:t xml:space="preserve"> </w:t>
      </w:r>
      <w:r w:rsidRPr="00605E3A">
        <w:t>кредитов,</w:t>
      </w:r>
      <w:r>
        <w:t xml:space="preserve"> </w:t>
      </w:r>
      <w:r w:rsidRPr="00605E3A">
        <w:t>нарушение</w:t>
      </w:r>
      <w:r>
        <w:t xml:space="preserve"> </w:t>
      </w:r>
      <w:r w:rsidRPr="00605E3A">
        <w:t>условий</w:t>
      </w:r>
      <w:r>
        <w:t xml:space="preserve"> </w:t>
      </w:r>
      <w:r w:rsidRPr="00605E3A">
        <w:t>предоставления</w:t>
      </w:r>
      <w:r>
        <w:t xml:space="preserve"> </w:t>
      </w:r>
      <w:r w:rsidRPr="00605E3A">
        <w:t>межбюджетных</w:t>
      </w:r>
      <w:r>
        <w:t xml:space="preserve"> </w:t>
      </w:r>
      <w:r w:rsidRPr="00605E3A">
        <w:t>трансфертов,</w:t>
      </w:r>
      <w:r>
        <w:t xml:space="preserve"> </w:t>
      </w:r>
      <w:r w:rsidRPr="00605E3A">
        <w:t>бюджетных</w:t>
      </w:r>
      <w:r>
        <w:t xml:space="preserve"> </w:t>
      </w:r>
      <w:r w:rsidRPr="00605E3A">
        <w:t>кредитов,</w:t>
      </w:r>
      <w:r>
        <w:t xml:space="preserve"> </w:t>
      </w:r>
      <w:r w:rsidRPr="00605E3A">
        <w:t>полученных</w:t>
      </w:r>
      <w:r>
        <w:t xml:space="preserve"> </w:t>
      </w:r>
      <w:r w:rsidRPr="00605E3A">
        <w:t>из</w:t>
      </w:r>
      <w:r>
        <w:t xml:space="preserve"> </w:t>
      </w:r>
      <w:r w:rsidRPr="00605E3A">
        <w:t>других</w:t>
      </w:r>
      <w:r>
        <w:t xml:space="preserve"> </w:t>
      </w:r>
      <w:r w:rsidRPr="00605E3A">
        <w:t>бюджетов</w:t>
      </w:r>
      <w:r>
        <w:t xml:space="preserve"> </w:t>
      </w:r>
      <w:r w:rsidRPr="00605E3A">
        <w:t>бюджетной</w:t>
      </w:r>
      <w:r>
        <w:t xml:space="preserve"> </w:t>
      </w:r>
      <w:r w:rsidRPr="00605E3A">
        <w:t>системы</w:t>
      </w:r>
      <w:r>
        <w:t xml:space="preserve"> </w:t>
      </w:r>
      <w:r w:rsidRPr="00605E3A">
        <w:t>Российской</w:t>
      </w:r>
      <w:r>
        <w:t xml:space="preserve"> </w:t>
      </w:r>
      <w:r w:rsidRPr="00605E3A">
        <w:t>Федерации,</w:t>
      </w:r>
      <w:r>
        <w:t xml:space="preserve"> </w:t>
      </w:r>
      <w:r w:rsidRPr="00605E3A">
        <w:t>если</w:t>
      </w:r>
      <w:r>
        <w:t xml:space="preserve"> </w:t>
      </w:r>
      <w:r w:rsidRPr="00605E3A">
        <w:t>это</w:t>
      </w:r>
      <w:r>
        <w:t xml:space="preserve"> </w:t>
      </w:r>
      <w:r w:rsidRPr="00605E3A">
        <w:t>установлено</w:t>
      </w:r>
      <w:r>
        <w:t xml:space="preserve"> </w:t>
      </w:r>
      <w:r w:rsidRPr="00605E3A">
        <w:t>соответствующим</w:t>
      </w:r>
      <w:r>
        <w:t xml:space="preserve"> </w:t>
      </w:r>
      <w:r w:rsidRPr="00605E3A">
        <w:t>судом,</w:t>
      </w:r>
      <w:r>
        <w:t xml:space="preserve"> </w:t>
      </w:r>
      <w:r w:rsidRPr="00605E3A">
        <w:t>а</w:t>
      </w:r>
      <w:r>
        <w:t xml:space="preserve"> </w:t>
      </w:r>
      <w:r w:rsidRPr="00605E3A">
        <w:t>председатель</w:t>
      </w:r>
      <w:r>
        <w:t xml:space="preserve"> </w:t>
      </w:r>
      <w:r w:rsidRPr="00605E3A">
        <w:t>Собрания</w:t>
      </w:r>
      <w:r>
        <w:t xml:space="preserve"> </w:t>
      </w:r>
      <w:r w:rsidRPr="00605E3A">
        <w:t>депутатов</w:t>
      </w:r>
      <w:r>
        <w:t xml:space="preserve"> </w:t>
      </w:r>
      <w:r w:rsidRPr="00605E3A">
        <w:t>-</w:t>
      </w:r>
      <w:r>
        <w:t xml:space="preserve"> </w:t>
      </w:r>
      <w:r w:rsidRPr="00605E3A">
        <w:t>глава</w:t>
      </w:r>
      <w:r>
        <w:t xml:space="preserve"> Екатериновского </w:t>
      </w:r>
      <w:r w:rsidRPr="00605E3A">
        <w:t>сельского</w:t>
      </w:r>
      <w:r>
        <w:t xml:space="preserve"> </w:t>
      </w:r>
      <w:r w:rsidRPr="00605E3A">
        <w:t>поселения,</w:t>
      </w:r>
      <w:r>
        <w:t xml:space="preserve"> </w:t>
      </w:r>
      <w:r w:rsidRPr="00605E3A">
        <w:t>глава</w:t>
      </w:r>
      <w:r>
        <w:t xml:space="preserve"> </w:t>
      </w:r>
      <w:r w:rsidRPr="00605E3A">
        <w:t>Администрации</w:t>
      </w:r>
      <w:r>
        <w:t xml:space="preserve"> Екатериновского </w:t>
      </w:r>
      <w:r w:rsidRPr="00605E3A">
        <w:t>сельского</w:t>
      </w:r>
      <w:r>
        <w:t xml:space="preserve"> </w:t>
      </w:r>
      <w:r w:rsidRPr="00605E3A">
        <w:t>поселения</w:t>
      </w:r>
      <w:r>
        <w:t xml:space="preserve"> </w:t>
      </w:r>
      <w:r w:rsidRPr="00605E3A">
        <w:t>не</w:t>
      </w:r>
      <w:r>
        <w:t xml:space="preserve"> </w:t>
      </w:r>
      <w:r w:rsidRPr="00605E3A">
        <w:t>принял</w:t>
      </w:r>
      <w:r>
        <w:t xml:space="preserve"> </w:t>
      </w:r>
      <w:r w:rsidRPr="00605E3A">
        <w:t>в</w:t>
      </w:r>
      <w:r>
        <w:t xml:space="preserve"> </w:t>
      </w:r>
      <w:r w:rsidRPr="00605E3A">
        <w:t>пределах</w:t>
      </w:r>
      <w:r>
        <w:t xml:space="preserve"> </w:t>
      </w:r>
      <w:r w:rsidRPr="00605E3A">
        <w:t>своих</w:t>
      </w:r>
      <w:r>
        <w:t xml:space="preserve"> </w:t>
      </w:r>
      <w:r w:rsidRPr="00605E3A">
        <w:t>полномочий</w:t>
      </w:r>
      <w:r>
        <w:t xml:space="preserve"> </w:t>
      </w:r>
      <w:r w:rsidRPr="00605E3A">
        <w:t>мер</w:t>
      </w:r>
      <w:r>
        <w:t xml:space="preserve"> </w:t>
      </w:r>
      <w:r w:rsidRPr="00605E3A">
        <w:t>по</w:t>
      </w:r>
      <w:r>
        <w:t xml:space="preserve"> </w:t>
      </w:r>
      <w:r w:rsidRPr="00605E3A">
        <w:t>исполнению</w:t>
      </w:r>
      <w:r>
        <w:t xml:space="preserve"> </w:t>
      </w:r>
      <w:r w:rsidRPr="00605E3A">
        <w:t>решения</w:t>
      </w:r>
      <w:r>
        <w:t xml:space="preserve"> </w:t>
      </w:r>
      <w:r w:rsidRPr="00605E3A">
        <w:t>суда.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Срок,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которого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Губернатор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издает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правовой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отрешении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может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менее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одного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месяца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вступления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силу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последнего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суда,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необходимого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издания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акта,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может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превышать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шесть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месяцев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вступления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силу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этого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суда.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68.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Удаление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отставку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принципах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вправе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удалить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главу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отставку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Губернатора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Основаниями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удаления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отставку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являются: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действия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(бездействие)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повлекшие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(повлекшее)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наступление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последствий,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предусмотренных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пунктами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75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принципах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Федерации»;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неисполнение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трех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более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месяцев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обязанностей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значения,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предусмотренных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принципах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настоящим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Уставом,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(или)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обязанностей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обеспечению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отдельных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переданных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неудовлетворительная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оценка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деятельности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результатам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ежегодного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отчета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перед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данная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подряд;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4)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несоблюдение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ограничений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запретов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неисполнение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обязанностей,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которые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25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декабря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2008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273-ФЗ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противодействии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коррупции»,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декабря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2012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года</w:t>
      </w:r>
      <w:r>
        <w:rPr>
          <w:rFonts w:ascii="Times New Roman" w:hAnsi="Times New Roman"/>
          <w:sz w:val="28"/>
          <w:szCs w:val="28"/>
        </w:rPr>
        <w:t xml:space="preserve">            </w:t>
      </w:r>
      <w:r w:rsidRPr="00605E3A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230-ФЗ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контроле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расходов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замещающих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доходам»,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2013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79-ФЗ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запрете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отдельным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категориям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открывать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иметь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счета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(вклады),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хранить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наличные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денежные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средства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ценности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иностранных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банках,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расположенных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пределами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территории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владеть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(или)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пользоваться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иностранными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финансовыми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инструментами»;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  <w:lang w:val="hy-AM"/>
        </w:rPr>
      </w:pPr>
      <w:r w:rsidRPr="00605E3A">
        <w:rPr>
          <w:rFonts w:ascii="Times New Roman" w:hAnsi="Times New Roman"/>
          <w:sz w:val="28"/>
          <w:szCs w:val="28"/>
          <w:lang w:val="hy-AM"/>
        </w:rPr>
        <w:t>5)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допущение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главой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 w:rsidRPr="00605E3A">
        <w:rPr>
          <w:rFonts w:ascii="Times New Roman" w:hAnsi="Times New Roman"/>
          <w:sz w:val="28"/>
          <w:szCs w:val="28"/>
          <w:lang w:val="hy-AM"/>
        </w:rPr>
        <w:t>,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 w:rsidRPr="00605E3A">
        <w:rPr>
          <w:rFonts w:ascii="Times New Roman" w:hAnsi="Times New Roman"/>
          <w:sz w:val="28"/>
          <w:szCs w:val="28"/>
          <w:lang w:val="hy-AM"/>
        </w:rPr>
        <w:t>дминистрацией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 w:rsidRPr="00605E3A">
        <w:rPr>
          <w:rFonts w:ascii="Times New Roman" w:hAnsi="Times New Roman"/>
          <w:sz w:val="28"/>
          <w:szCs w:val="28"/>
          <w:lang w:val="hy-AM"/>
        </w:rPr>
        <w:t>,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иными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органами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и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должностными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лицами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местного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самоуправления</w:t>
      </w:r>
      <w:r>
        <w:rPr>
          <w:rFonts w:ascii="Times New Roman" w:hAnsi="Times New Roman"/>
          <w:sz w:val="28"/>
          <w:szCs w:val="28"/>
          <w:lang w:val="hy-AM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  <w:lang w:val="hy-AM"/>
        </w:rPr>
        <w:t>сельского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поселения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и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подведомственными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организациями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массового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нарушения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государственных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гарантий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равенства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прав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и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свобод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человека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и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гражданина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в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зависимости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от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расы,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национальности,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языка,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отношения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к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религии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и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других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обстоятельств,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ограничения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прав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и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дискриминации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по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признакам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расовой,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национальной,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языковой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или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религиозной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принадлежности,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если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это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повлекло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нарушение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межнационального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и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межкон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фессионального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согласия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и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способствовало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возникновению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межнациональных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(межэтнических)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и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межконфессиональных</w:t>
      </w:r>
      <w:r>
        <w:rPr>
          <w:rFonts w:ascii="Times New Roman" w:hAnsi="Times New Roman"/>
          <w:sz w:val="28"/>
          <w:szCs w:val="28"/>
          <w:lang w:val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val="hy-AM"/>
        </w:rPr>
        <w:t>конфликтов.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удалении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отставку,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выдвинутая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менее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одной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третью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численности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оформляется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виде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обращения,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которое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вносится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обращение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вносится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вместе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проектом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удалении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отставку.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выдвижении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данной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Губернатор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уведомляются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позднее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следующего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внесения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обращения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4.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Рассмотрение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удалении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отставку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учетом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Губернатора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рассмотрении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удалении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отставку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предполагается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рассмотрение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касающихся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обеспечения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отдельных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переданных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(или)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действий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(бездействия)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повлекших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(повлекшего)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наступление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последствий,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предусмотренных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пунктами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75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принципах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удалении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отставку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может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только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согласии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Губернатора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6.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Губернатора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удалении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отставку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оформляется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виде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обращения,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которое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вносится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вместе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проектом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соответствующего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выдвижении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данной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уведомляется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позднее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следующего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внесения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обращения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7.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Рассмотрение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Губернатора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удалении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отставку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течение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одного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месяца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внесения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соответствующего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обращения.</w:t>
      </w:r>
    </w:p>
    <w:p w:rsidR="00294CBC" w:rsidRPr="00605E3A" w:rsidRDefault="00294CBC" w:rsidP="00B030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Заседание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котором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рассматривается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указанная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проходит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председательством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уполномоченного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это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8.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удалении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отставку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считается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принятым,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проголосовало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менее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двух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третей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численности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9.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удалении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отставку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подписывается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председательствующим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заседании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10.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рассмотрении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удалении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отставку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обеспечены: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заблаговременное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получение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уведомления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дате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соответствующего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заседания,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ознакомление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обращением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Губернатора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проектом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удалении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отставку;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2)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предоставление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возможности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объяснения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поводу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обстоятельств,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выдвигаемых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качестве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основания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удаления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отставку.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согласен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удалении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отставку,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вправе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письменном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виде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изложить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особое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мнение.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удалении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отставку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подлежит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официальному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опубликованию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(обнародованию)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позднее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через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пять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принятия.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письменном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виде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изложил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свое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особое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мнение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удаления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отставку,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подлежит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опубликованию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(обнародованию)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одновременно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решением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13.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случае,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инициатива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Губернатора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удалении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отставку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отклонена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удалении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отставку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может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быть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вынесен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повторное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рассмотрение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ранее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через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месяца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заседания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котором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рассматривался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указанный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вопрос.</w:t>
      </w:r>
    </w:p>
    <w:p w:rsidR="00294CBC" w:rsidRPr="00605E3A" w:rsidRDefault="00294CBC" w:rsidP="00B030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hy-AM"/>
        </w:rPr>
      </w:pPr>
      <w:r w:rsidRPr="00605E3A">
        <w:rPr>
          <w:rFonts w:ascii="Times New Roman" w:hAnsi="Times New Roman"/>
          <w:sz w:val="28"/>
          <w:szCs w:val="28"/>
          <w:lang w:eastAsia="hy-AM"/>
        </w:rPr>
        <w:t>14.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Председатель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 w:rsidRPr="00605E3A">
        <w:rPr>
          <w:rFonts w:ascii="Times New Roman" w:hAnsi="Times New Roman"/>
          <w:sz w:val="28"/>
          <w:szCs w:val="28"/>
          <w:lang w:eastAsia="hy-AM"/>
        </w:rPr>
        <w:t>,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в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отношении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которого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Собранием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депутатов</w:t>
      </w:r>
      <w:r>
        <w:rPr>
          <w:rFonts w:ascii="Times New Roman" w:hAnsi="Times New Roman"/>
          <w:sz w:val="28"/>
          <w:szCs w:val="28"/>
          <w:lang w:eastAsia="hy-AM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  <w:lang w:eastAsia="hy-AM"/>
        </w:rPr>
        <w:t>сельского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поселения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принято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решение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об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удалении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его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в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отставку,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вправе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обратиться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заявлением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об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обжаловании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указанного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решения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в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суд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в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течение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10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дней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со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дня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официального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опубликования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такого</w:t>
      </w:r>
      <w:r>
        <w:rPr>
          <w:rFonts w:ascii="Times New Roman" w:hAnsi="Times New Roman"/>
          <w:sz w:val="28"/>
          <w:szCs w:val="28"/>
          <w:lang w:eastAsia="hy-AM"/>
        </w:rPr>
        <w:t xml:space="preserve"> </w:t>
      </w:r>
      <w:r w:rsidRPr="00605E3A">
        <w:rPr>
          <w:rFonts w:ascii="Times New Roman" w:hAnsi="Times New Roman"/>
          <w:sz w:val="28"/>
          <w:szCs w:val="28"/>
          <w:lang w:eastAsia="hy-AM"/>
        </w:rPr>
        <w:t>решения.</w:t>
      </w:r>
    </w:p>
    <w:p w:rsidR="00294CBC" w:rsidRPr="00605E3A" w:rsidRDefault="00294CBC" w:rsidP="00B03041">
      <w:pPr>
        <w:spacing w:after="0" w:line="240" w:lineRule="atLeast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69.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Временное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отдельных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Отдельные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полномочия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Екатериновского </w:t>
      </w:r>
      <w:r w:rsidRPr="00605E3A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могут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временно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осуществляться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государственной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Ростовской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статьей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75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«Об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общих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принципах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Федерации».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70.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Ответственность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перед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физическими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юридическими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лицами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Ответственность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должностных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перед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физическими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юридическими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лицами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наступает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порядке,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установленном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федеральными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законами.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10.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Заключительные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переходные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положения</w:t>
      </w:r>
    </w:p>
    <w:p w:rsidR="00294CBC" w:rsidRPr="00605E3A" w:rsidRDefault="00294CBC" w:rsidP="00B03041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en-US"/>
        </w:rPr>
      </w:pP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05E3A">
        <w:rPr>
          <w:rFonts w:ascii="Times New Roman" w:hAnsi="Times New Roman"/>
          <w:sz w:val="28"/>
          <w:szCs w:val="28"/>
        </w:rPr>
        <w:t>Статья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71.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Заключительные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переходные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5E3A">
        <w:rPr>
          <w:rFonts w:ascii="Times New Roman" w:hAnsi="Times New Roman"/>
          <w:sz w:val="28"/>
          <w:szCs w:val="28"/>
        </w:rPr>
        <w:t>положения</w:t>
      </w:r>
    </w:p>
    <w:p w:rsidR="00294CBC" w:rsidRPr="00605E3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4CBC" w:rsidRPr="002C247A" w:rsidRDefault="00294CBC" w:rsidP="00B03041">
      <w:pPr>
        <w:spacing w:after="0" w:line="240" w:lineRule="atLeast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2C247A">
        <w:rPr>
          <w:rFonts w:ascii="Times New Roman" w:hAnsi="Times New Roman"/>
          <w:color w:val="000000"/>
          <w:sz w:val="28"/>
          <w:szCs w:val="28"/>
          <w:lang w:eastAsia="en-US"/>
        </w:rPr>
        <w:t xml:space="preserve">1. Настоящий Устав вступает в силу со дня его официального опубликования, </w:t>
      </w:r>
      <w:r w:rsidRPr="002C247A">
        <w:rPr>
          <w:rFonts w:ascii="Times New Roman" w:hAnsi="Times New Roman"/>
          <w:color w:val="000000"/>
          <w:sz w:val="28"/>
          <w:szCs w:val="28"/>
        </w:rPr>
        <w:t>произведенного после его государственной регистрации.</w:t>
      </w:r>
    </w:p>
    <w:p w:rsidR="00294CBC" w:rsidRPr="00605E3A" w:rsidRDefault="00294CBC" w:rsidP="00B0304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294CBC" w:rsidRDefault="00294CB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94CBC" w:rsidRDefault="00294CBC" w:rsidP="001F4382">
      <w:pPr>
        <w:pStyle w:val="ConsPlusNormal"/>
        <w:tabs>
          <w:tab w:val="left" w:pos="7088"/>
        </w:tabs>
        <w:ind w:left="4820"/>
        <w:jc w:val="center"/>
        <w:rPr>
          <w:color w:val="000000"/>
        </w:rPr>
      </w:pPr>
    </w:p>
    <w:p w:rsidR="00294CBC" w:rsidRDefault="00294CBC" w:rsidP="001F4382">
      <w:pPr>
        <w:pStyle w:val="ConsPlusNormal"/>
        <w:tabs>
          <w:tab w:val="left" w:pos="7088"/>
        </w:tabs>
        <w:ind w:left="4820"/>
        <w:jc w:val="center"/>
        <w:rPr>
          <w:color w:val="000000"/>
        </w:rPr>
      </w:pPr>
    </w:p>
    <w:p w:rsidR="00294CBC" w:rsidRDefault="00294CBC" w:rsidP="001F4382">
      <w:pPr>
        <w:pStyle w:val="ConsPlusNormal"/>
        <w:tabs>
          <w:tab w:val="left" w:pos="7088"/>
        </w:tabs>
        <w:ind w:left="4820"/>
        <w:jc w:val="center"/>
        <w:rPr>
          <w:color w:val="000000"/>
        </w:rPr>
      </w:pPr>
    </w:p>
    <w:p w:rsidR="00294CBC" w:rsidRDefault="00294CBC" w:rsidP="001F4382">
      <w:pPr>
        <w:pStyle w:val="ConsPlusNormal"/>
        <w:tabs>
          <w:tab w:val="left" w:pos="7088"/>
        </w:tabs>
        <w:ind w:left="4820"/>
        <w:jc w:val="center"/>
        <w:rPr>
          <w:color w:val="000000"/>
        </w:rPr>
      </w:pPr>
    </w:p>
    <w:p w:rsidR="00294CBC" w:rsidRDefault="00294CBC" w:rsidP="001F4382">
      <w:pPr>
        <w:pStyle w:val="ConsPlusNormal"/>
        <w:tabs>
          <w:tab w:val="left" w:pos="7088"/>
        </w:tabs>
        <w:ind w:left="4820"/>
        <w:jc w:val="center"/>
        <w:rPr>
          <w:color w:val="000000"/>
        </w:rPr>
      </w:pPr>
    </w:p>
    <w:p w:rsidR="00294CBC" w:rsidRDefault="00294CBC" w:rsidP="001F4382">
      <w:pPr>
        <w:pStyle w:val="ConsPlusNormal"/>
        <w:tabs>
          <w:tab w:val="left" w:pos="7088"/>
        </w:tabs>
        <w:ind w:left="4820"/>
        <w:jc w:val="center"/>
        <w:rPr>
          <w:color w:val="000000"/>
        </w:rPr>
      </w:pPr>
    </w:p>
    <w:p w:rsidR="00294CBC" w:rsidRDefault="00294CBC" w:rsidP="001F4382">
      <w:pPr>
        <w:pStyle w:val="ConsPlusNormal"/>
        <w:tabs>
          <w:tab w:val="left" w:pos="7088"/>
        </w:tabs>
        <w:ind w:left="4820"/>
        <w:jc w:val="center"/>
        <w:rPr>
          <w:color w:val="000000"/>
        </w:rPr>
      </w:pPr>
    </w:p>
    <w:p w:rsidR="00294CBC" w:rsidRDefault="00294CBC" w:rsidP="001F4382">
      <w:pPr>
        <w:pStyle w:val="ConsPlusNormal"/>
        <w:tabs>
          <w:tab w:val="left" w:pos="7088"/>
        </w:tabs>
        <w:ind w:left="4820"/>
        <w:jc w:val="center"/>
        <w:rPr>
          <w:color w:val="000000"/>
        </w:rPr>
      </w:pPr>
    </w:p>
    <w:p w:rsidR="00294CBC" w:rsidRDefault="00294CBC" w:rsidP="001F4382">
      <w:pPr>
        <w:pStyle w:val="ConsPlusNormal"/>
        <w:tabs>
          <w:tab w:val="left" w:pos="7088"/>
        </w:tabs>
        <w:ind w:left="4820"/>
        <w:jc w:val="center"/>
        <w:rPr>
          <w:color w:val="000000"/>
        </w:rPr>
      </w:pPr>
    </w:p>
    <w:p w:rsidR="00294CBC" w:rsidRDefault="00294CBC" w:rsidP="001F4382">
      <w:pPr>
        <w:pStyle w:val="ConsPlusNormal"/>
        <w:tabs>
          <w:tab w:val="left" w:pos="7088"/>
        </w:tabs>
        <w:ind w:left="4820"/>
        <w:jc w:val="center"/>
        <w:rPr>
          <w:color w:val="000000"/>
        </w:rPr>
      </w:pPr>
    </w:p>
    <w:p w:rsidR="00294CBC" w:rsidRDefault="00294CBC" w:rsidP="001F4382">
      <w:pPr>
        <w:pStyle w:val="ConsPlusNormal"/>
        <w:tabs>
          <w:tab w:val="left" w:pos="7088"/>
        </w:tabs>
        <w:ind w:left="4820"/>
        <w:jc w:val="center"/>
        <w:rPr>
          <w:color w:val="000000"/>
        </w:rPr>
      </w:pPr>
    </w:p>
    <w:p w:rsidR="00294CBC" w:rsidRDefault="00294CBC" w:rsidP="001F4382">
      <w:pPr>
        <w:pStyle w:val="ConsPlusNormal"/>
        <w:tabs>
          <w:tab w:val="left" w:pos="7088"/>
        </w:tabs>
        <w:ind w:left="4820"/>
        <w:jc w:val="center"/>
        <w:rPr>
          <w:color w:val="000000"/>
        </w:rPr>
      </w:pPr>
    </w:p>
    <w:p w:rsidR="00294CBC" w:rsidRDefault="00294CBC" w:rsidP="001F4382">
      <w:pPr>
        <w:pStyle w:val="ConsPlusNormal"/>
        <w:tabs>
          <w:tab w:val="left" w:pos="7088"/>
        </w:tabs>
        <w:ind w:left="4820"/>
        <w:jc w:val="center"/>
        <w:rPr>
          <w:color w:val="000000"/>
        </w:rPr>
      </w:pPr>
    </w:p>
    <w:p w:rsidR="00294CBC" w:rsidRDefault="00294CBC" w:rsidP="001F4382">
      <w:pPr>
        <w:pStyle w:val="ConsPlusNormal"/>
        <w:tabs>
          <w:tab w:val="left" w:pos="7088"/>
        </w:tabs>
        <w:ind w:left="4820"/>
        <w:jc w:val="center"/>
        <w:rPr>
          <w:color w:val="000000"/>
        </w:rPr>
      </w:pPr>
    </w:p>
    <w:p w:rsidR="00294CBC" w:rsidRDefault="00294CBC" w:rsidP="001F4382">
      <w:pPr>
        <w:pStyle w:val="ConsPlusNormal"/>
        <w:tabs>
          <w:tab w:val="left" w:pos="7088"/>
        </w:tabs>
        <w:ind w:left="4820"/>
        <w:jc w:val="center"/>
        <w:rPr>
          <w:color w:val="000000"/>
        </w:rPr>
      </w:pPr>
    </w:p>
    <w:p w:rsidR="00294CBC" w:rsidRDefault="00294CBC" w:rsidP="001F4382">
      <w:pPr>
        <w:pStyle w:val="ConsPlusNormal"/>
        <w:tabs>
          <w:tab w:val="left" w:pos="7088"/>
        </w:tabs>
        <w:ind w:left="4820"/>
        <w:jc w:val="center"/>
        <w:rPr>
          <w:color w:val="000000"/>
        </w:rPr>
      </w:pPr>
    </w:p>
    <w:p w:rsidR="00294CBC" w:rsidRDefault="00294CBC" w:rsidP="001F4382">
      <w:pPr>
        <w:pStyle w:val="ConsPlusNormal"/>
        <w:tabs>
          <w:tab w:val="left" w:pos="7088"/>
        </w:tabs>
        <w:ind w:left="4820"/>
        <w:jc w:val="center"/>
        <w:rPr>
          <w:color w:val="000000"/>
        </w:rPr>
      </w:pPr>
    </w:p>
    <w:p w:rsidR="00294CBC" w:rsidRDefault="00294CBC" w:rsidP="001F4382">
      <w:pPr>
        <w:pStyle w:val="ConsPlusNormal"/>
        <w:tabs>
          <w:tab w:val="left" w:pos="7088"/>
        </w:tabs>
        <w:ind w:left="4820"/>
        <w:jc w:val="center"/>
        <w:rPr>
          <w:color w:val="000000"/>
        </w:rPr>
      </w:pPr>
    </w:p>
    <w:p w:rsidR="00294CBC" w:rsidRDefault="00294CBC" w:rsidP="001F4382">
      <w:pPr>
        <w:pStyle w:val="ConsPlusNormal"/>
        <w:tabs>
          <w:tab w:val="left" w:pos="7088"/>
        </w:tabs>
        <w:ind w:left="4820"/>
        <w:jc w:val="center"/>
        <w:rPr>
          <w:color w:val="000000"/>
        </w:rPr>
      </w:pPr>
    </w:p>
    <w:p w:rsidR="00294CBC" w:rsidRDefault="00294CBC" w:rsidP="001F4382">
      <w:pPr>
        <w:pStyle w:val="ConsPlusNormal"/>
        <w:tabs>
          <w:tab w:val="left" w:pos="7088"/>
        </w:tabs>
        <w:ind w:left="4820"/>
        <w:jc w:val="center"/>
        <w:rPr>
          <w:color w:val="000000"/>
        </w:rPr>
      </w:pPr>
    </w:p>
    <w:p w:rsidR="00294CBC" w:rsidRDefault="00294CBC" w:rsidP="001F4382">
      <w:pPr>
        <w:pStyle w:val="ConsPlusNormal"/>
        <w:tabs>
          <w:tab w:val="left" w:pos="7088"/>
        </w:tabs>
        <w:ind w:left="4820"/>
        <w:jc w:val="center"/>
        <w:rPr>
          <w:color w:val="000000"/>
        </w:rPr>
      </w:pPr>
    </w:p>
    <w:p w:rsidR="00294CBC" w:rsidRDefault="00294CBC" w:rsidP="001F4382">
      <w:pPr>
        <w:pStyle w:val="ConsPlusNormal"/>
        <w:tabs>
          <w:tab w:val="left" w:pos="7088"/>
        </w:tabs>
        <w:ind w:left="4820"/>
        <w:jc w:val="center"/>
        <w:rPr>
          <w:color w:val="000000"/>
        </w:rPr>
      </w:pPr>
    </w:p>
    <w:p w:rsidR="00294CBC" w:rsidRDefault="00294CBC" w:rsidP="001F4382">
      <w:pPr>
        <w:pStyle w:val="ConsPlusNormal"/>
        <w:tabs>
          <w:tab w:val="left" w:pos="7088"/>
        </w:tabs>
        <w:ind w:left="4820"/>
        <w:jc w:val="center"/>
        <w:rPr>
          <w:color w:val="000000"/>
        </w:rPr>
      </w:pPr>
    </w:p>
    <w:p w:rsidR="00294CBC" w:rsidRDefault="00294CBC" w:rsidP="001F4382">
      <w:pPr>
        <w:pStyle w:val="ConsPlusNormal"/>
        <w:tabs>
          <w:tab w:val="left" w:pos="7088"/>
        </w:tabs>
        <w:ind w:left="4820"/>
        <w:jc w:val="center"/>
        <w:rPr>
          <w:color w:val="000000"/>
        </w:rPr>
      </w:pPr>
    </w:p>
    <w:p w:rsidR="00294CBC" w:rsidRDefault="00294CBC" w:rsidP="001F4382">
      <w:pPr>
        <w:pStyle w:val="ConsPlusNormal"/>
        <w:tabs>
          <w:tab w:val="left" w:pos="7088"/>
        </w:tabs>
        <w:ind w:left="4820"/>
        <w:jc w:val="center"/>
        <w:rPr>
          <w:color w:val="000000"/>
        </w:rPr>
      </w:pPr>
    </w:p>
    <w:p w:rsidR="00294CBC" w:rsidRPr="001F4382" w:rsidRDefault="00294CBC" w:rsidP="008A249E">
      <w:pPr>
        <w:pStyle w:val="ConsPlusNormal"/>
        <w:tabs>
          <w:tab w:val="left" w:pos="7088"/>
        </w:tabs>
        <w:rPr>
          <w:color w:val="000000"/>
        </w:rPr>
      </w:pPr>
      <w:r>
        <w:rPr>
          <w:color w:val="000000"/>
        </w:rPr>
        <w:t xml:space="preserve">                                                                                                                   </w:t>
      </w:r>
      <w:r w:rsidRPr="001F4382">
        <w:rPr>
          <w:color w:val="000000"/>
        </w:rPr>
        <w:t xml:space="preserve">Приложение </w:t>
      </w:r>
      <w:r>
        <w:rPr>
          <w:color w:val="000000"/>
        </w:rPr>
        <w:t>2</w:t>
      </w:r>
    </w:p>
    <w:p w:rsidR="00294CBC" w:rsidRDefault="00294CBC" w:rsidP="001F4382">
      <w:pPr>
        <w:pStyle w:val="ConsTitle"/>
        <w:widowControl/>
        <w:ind w:left="5103" w:right="-1"/>
        <w:contextualSpacing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1F438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к решению Собрания депутатов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Екатериновского</w:t>
      </w:r>
      <w:r w:rsidRPr="001F438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сельского поселения </w:t>
      </w:r>
      <w:r w:rsidRPr="001F4382">
        <w:rPr>
          <w:rFonts w:ascii="Times New Roman" w:hAnsi="Times New Roman" w:cs="Times New Roman"/>
          <w:b w:val="0"/>
          <w:bCs w:val="0"/>
          <w:sz w:val="28"/>
          <w:szCs w:val="28"/>
        </w:rPr>
        <w:t>«</w:t>
      </w:r>
      <w:r w:rsidRPr="001F4382">
        <w:rPr>
          <w:rFonts w:ascii="Times New Roman" w:hAnsi="Times New Roman" w:cs="Times New Roman"/>
          <w:b w:val="0"/>
          <w:sz w:val="28"/>
          <w:szCs w:val="28"/>
        </w:rPr>
        <w:t>О проекте Устава муниципального образования «</w:t>
      </w:r>
      <w:r>
        <w:rPr>
          <w:rFonts w:ascii="Times New Roman" w:hAnsi="Times New Roman" w:cs="Times New Roman"/>
          <w:b w:val="0"/>
          <w:sz w:val="28"/>
          <w:szCs w:val="28"/>
        </w:rPr>
        <w:t>Екатериновское</w:t>
      </w:r>
      <w:r w:rsidRPr="001F4382">
        <w:rPr>
          <w:rFonts w:ascii="Times New Roman" w:hAnsi="Times New Roman" w:cs="Times New Roman"/>
          <w:b w:val="0"/>
          <w:sz w:val="28"/>
          <w:szCs w:val="28"/>
        </w:rPr>
        <w:t xml:space="preserve"> сельское поселение»»</w:t>
      </w:r>
    </w:p>
    <w:p w:rsidR="00294CBC" w:rsidRPr="001F4382" w:rsidRDefault="00294CBC" w:rsidP="001F4382">
      <w:pPr>
        <w:pStyle w:val="ConsTitle"/>
        <w:widowControl/>
        <w:ind w:left="5103" w:right="-1"/>
        <w:contextualSpacing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294CBC" w:rsidRPr="00C338BB" w:rsidRDefault="00294CBC" w:rsidP="001F4382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C338BB">
        <w:rPr>
          <w:rFonts w:ascii="Times New Roman" w:hAnsi="Times New Roman"/>
          <w:sz w:val="28"/>
          <w:szCs w:val="28"/>
        </w:rPr>
        <w:t xml:space="preserve">ПОРЯДОК </w:t>
      </w:r>
    </w:p>
    <w:p w:rsidR="00294CBC" w:rsidRPr="00C338BB" w:rsidRDefault="00294CBC" w:rsidP="001F4382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C338BB">
        <w:rPr>
          <w:rFonts w:ascii="Times New Roman" w:hAnsi="Times New Roman"/>
          <w:sz w:val="28"/>
          <w:szCs w:val="28"/>
        </w:rPr>
        <w:t>учета предложений по проекту решения «О принятии Устава муниципального образования «</w:t>
      </w:r>
      <w:r>
        <w:rPr>
          <w:rFonts w:ascii="Times New Roman" w:hAnsi="Times New Roman"/>
          <w:sz w:val="28"/>
          <w:szCs w:val="28"/>
        </w:rPr>
        <w:t>Екатериновское</w:t>
      </w:r>
      <w:r w:rsidRPr="00C338BB">
        <w:rPr>
          <w:rFonts w:ascii="Times New Roman" w:hAnsi="Times New Roman"/>
          <w:sz w:val="28"/>
          <w:szCs w:val="28"/>
        </w:rPr>
        <w:t xml:space="preserve"> сельское поселение» и участия граждан в его обсуждении</w:t>
      </w:r>
    </w:p>
    <w:p w:rsidR="00294CBC" w:rsidRPr="00C338BB" w:rsidRDefault="00294CBC" w:rsidP="001F4382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294CBC" w:rsidRPr="00C338BB" w:rsidRDefault="00294CBC" w:rsidP="00C338B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338BB">
        <w:rPr>
          <w:rFonts w:ascii="Times New Roman" w:hAnsi="Times New Roman"/>
          <w:sz w:val="28"/>
          <w:szCs w:val="28"/>
        </w:rPr>
        <w:t>1. Предложения по проекту решения «О принятии Устава муниципального образования «</w:t>
      </w:r>
      <w:r>
        <w:rPr>
          <w:rFonts w:ascii="Times New Roman" w:hAnsi="Times New Roman"/>
          <w:sz w:val="28"/>
          <w:szCs w:val="28"/>
        </w:rPr>
        <w:t>Екатериновское</w:t>
      </w:r>
      <w:r w:rsidRPr="00C338BB">
        <w:rPr>
          <w:rFonts w:ascii="Times New Roman" w:hAnsi="Times New Roman"/>
          <w:sz w:val="28"/>
          <w:szCs w:val="28"/>
        </w:rPr>
        <w:t xml:space="preserve"> сельское поселение» направляются в письменном виде в Собрание депутатов </w:t>
      </w:r>
      <w:r>
        <w:rPr>
          <w:rFonts w:ascii="Times New Roman" w:hAnsi="Times New Roman"/>
          <w:sz w:val="28"/>
          <w:szCs w:val="28"/>
        </w:rPr>
        <w:t>Екатериновского</w:t>
      </w:r>
      <w:r w:rsidRPr="00C338B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сельского поселения</w:t>
      </w:r>
      <w:r w:rsidRPr="00C338BB">
        <w:rPr>
          <w:rFonts w:ascii="Times New Roman" w:hAnsi="Times New Roman"/>
          <w:sz w:val="28"/>
          <w:szCs w:val="28"/>
        </w:rPr>
        <w:t xml:space="preserve"> (3476</w:t>
      </w:r>
      <w:r>
        <w:rPr>
          <w:rFonts w:ascii="Times New Roman" w:hAnsi="Times New Roman"/>
          <w:sz w:val="28"/>
          <w:szCs w:val="28"/>
        </w:rPr>
        <w:t>06</w:t>
      </w:r>
      <w:r w:rsidRPr="00C338BB">
        <w:rPr>
          <w:rFonts w:ascii="Times New Roman" w:hAnsi="Times New Roman"/>
          <w:sz w:val="28"/>
          <w:szCs w:val="28"/>
        </w:rPr>
        <w:t xml:space="preserve">, Ростовская область, Сальский район, с. </w:t>
      </w:r>
      <w:r>
        <w:rPr>
          <w:rFonts w:ascii="Times New Roman" w:hAnsi="Times New Roman"/>
          <w:sz w:val="28"/>
          <w:szCs w:val="28"/>
        </w:rPr>
        <w:t>Екатериновка</w:t>
      </w:r>
      <w:r w:rsidRPr="00C338BB">
        <w:rPr>
          <w:rFonts w:ascii="Times New Roman" w:hAnsi="Times New Roman"/>
          <w:sz w:val="28"/>
          <w:szCs w:val="28"/>
        </w:rPr>
        <w:t xml:space="preserve">, ул. </w:t>
      </w:r>
      <w:r>
        <w:rPr>
          <w:rFonts w:ascii="Times New Roman" w:hAnsi="Times New Roman"/>
          <w:sz w:val="28"/>
          <w:szCs w:val="28"/>
        </w:rPr>
        <w:t xml:space="preserve">Молодежная </w:t>
      </w:r>
      <w:r w:rsidRPr="00C338BB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3</w:t>
      </w:r>
      <w:r w:rsidRPr="00C338BB">
        <w:rPr>
          <w:rFonts w:ascii="Times New Roman" w:hAnsi="Times New Roman"/>
          <w:sz w:val="28"/>
          <w:szCs w:val="28"/>
        </w:rPr>
        <w:t>) в течение 30 дней со дня официального опубликования(обнародования) проекта решения «О принятии Устава муниципального образования «</w:t>
      </w:r>
      <w:r>
        <w:rPr>
          <w:rFonts w:ascii="Times New Roman" w:hAnsi="Times New Roman"/>
          <w:sz w:val="28"/>
          <w:szCs w:val="28"/>
        </w:rPr>
        <w:t>Екатериновского</w:t>
      </w:r>
      <w:r w:rsidRPr="00C338BB">
        <w:rPr>
          <w:rFonts w:ascii="Times New Roman" w:hAnsi="Times New Roman"/>
          <w:sz w:val="28"/>
          <w:szCs w:val="28"/>
        </w:rPr>
        <w:t xml:space="preserve"> сельское поселение».</w:t>
      </w:r>
    </w:p>
    <w:p w:rsidR="00294CBC" w:rsidRPr="00C338BB" w:rsidRDefault="00294CBC" w:rsidP="00C338B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338BB">
        <w:rPr>
          <w:rFonts w:ascii="Times New Roman" w:hAnsi="Times New Roman"/>
          <w:sz w:val="28"/>
          <w:szCs w:val="28"/>
        </w:rPr>
        <w:t>2. Замечания и предложения по проекту решения «О принятии Устава муниципального образования «</w:t>
      </w:r>
      <w:r>
        <w:rPr>
          <w:rFonts w:ascii="Times New Roman" w:hAnsi="Times New Roman"/>
          <w:sz w:val="28"/>
          <w:szCs w:val="28"/>
        </w:rPr>
        <w:t>Екатериновское</w:t>
      </w:r>
      <w:r w:rsidRPr="00C338BB">
        <w:rPr>
          <w:rFonts w:ascii="Times New Roman" w:hAnsi="Times New Roman"/>
          <w:sz w:val="28"/>
          <w:szCs w:val="28"/>
        </w:rPr>
        <w:t xml:space="preserve"> сельское поселение» рассматриваются комиссией, образованной Председателем Собрания депутатов – главой </w:t>
      </w:r>
      <w:r>
        <w:rPr>
          <w:rFonts w:ascii="Times New Roman" w:hAnsi="Times New Roman"/>
          <w:sz w:val="28"/>
          <w:szCs w:val="28"/>
        </w:rPr>
        <w:t>Екатериновского</w:t>
      </w:r>
      <w:r w:rsidRPr="00C338BB">
        <w:rPr>
          <w:rFonts w:ascii="Times New Roman" w:hAnsi="Times New Roman"/>
          <w:sz w:val="28"/>
          <w:szCs w:val="28"/>
        </w:rPr>
        <w:t xml:space="preserve"> сельского поселения для обобщения и анализа поступивших предложений. </w:t>
      </w:r>
    </w:p>
    <w:p w:rsidR="00294CBC" w:rsidRPr="00C338BB" w:rsidRDefault="00294CBC" w:rsidP="00C338B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338BB">
        <w:rPr>
          <w:rFonts w:ascii="Times New Roman" w:hAnsi="Times New Roman"/>
          <w:sz w:val="28"/>
          <w:szCs w:val="28"/>
        </w:rPr>
        <w:t>3. Обобщенные предложения и замечания по проекту решения «О принятии Устава муниципального образования «</w:t>
      </w:r>
      <w:r>
        <w:rPr>
          <w:rFonts w:ascii="Times New Roman" w:hAnsi="Times New Roman"/>
          <w:sz w:val="28"/>
          <w:szCs w:val="28"/>
        </w:rPr>
        <w:t>Екатериновское</w:t>
      </w:r>
      <w:r w:rsidRPr="00C338BB">
        <w:rPr>
          <w:rFonts w:ascii="Times New Roman" w:hAnsi="Times New Roman"/>
          <w:sz w:val="28"/>
          <w:szCs w:val="28"/>
        </w:rPr>
        <w:t xml:space="preserve"> сельское поселение» направляются комиссией в Собрание депутатов </w:t>
      </w:r>
      <w:r>
        <w:rPr>
          <w:rFonts w:ascii="Times New Roman" w:hAnsi="Times New Roman"/>
          <w:sz w:val="28"/>
          <w:szCs w:val="28"/>
        </w:rPr>
        <w:t>Екатериновского</w:t>
      </w:r>
      <w:r w:rsidRPr="00C338BB">
        <w:rPr>
          <w:rFonts w:ascii="Times New Roman" w:hAnsi="Times New Roman"/>
          <w:sz w:val="28"/>
          <w:szCs w:val="28"/>
        </w:rPr>
        <w:t xml:space="preserve"> сельского поселения для рассмотрения на заседании Собрания депутатов </w:t>
      </w:r>
      <w:r>
        <w:rPr>
          <w:rFonts w:ascii="Times New Roman" w:hAnsi="Times New Roman"/>
          <w:sz w:val="28"/>
          <w:szCs w:val="28"/>
        </w:rPr>
        <w:t>Екатериновского</w:t>
      </w:r>
      <w:r w:rsidRPr="00C338BB">
        <w:rPr>
          <w:rFonts w:ascii="Times New Roman" w:hAnsi="Times New Roman"/>
          <w:sz w:val="28"/>
          <w:szCs w:val="28"/>
        </w:rPr>
        <w:t xml:space="preserve"> сельского поселения возможных поправок к проекту решения «О принятии Устава муниципального образования «</w:t>
      </w:r>
      <w:r>
        <w:rPr>
          <w:rFonts w:ascii="Times New Roman" w:hAnsi="Times New Roman"/>
          <w:sz w:val="28"/>
          <w:szCs w:val="28"/>
        </w:rPr>
        <w:t>Екатериновское</w:t>
      </w:r>
      <w:r w:rsidRPr="00C338BB">
        <w:rPr>
          <w:rFonts w:ascii="Times New Roman" w:hAnsi="Times New Roman"/>
          <w:sz w:val="28"/>
          <w:szCs w:val="28"/>
        </w:rPr>
        <w:t xml:space="preserve"> сельское поселение».</w:t>
      </w:r>
    </w:p>
    <w:p w:rsidR="00294CBC" w:rsidRPr="00C338BB" w:rsidRDefault="00294CBC" w:rsidP="00C338B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338BB">
        <w:rPr>
          <w:rFonts w:ascii="Times New Roman" w:hAnsi="Times New Roman"/>
          <w:sz w:val="28"/>
          <w:szCs w:val="28"/>
        </w:rPr>
        <w:t>4. Граждане участвуют в обсуждении проекта решения «О принятии Устава муниципального образования «</w:t>
      </w:r>
      <w:r>
        <w:rPr>
          <w:rFonts w:ascii="Times New Roman" w:hAnsi="Times New Roman"/>
          <w:sz w:val="28"/>
          <w:szCs w:val="28"/>
        </w:rPr>
        <w:t>Екатериновское</w:t>
      </w:r>
      <w:r w:rsidRPr="00C338BB">
        <w:rPr>
          <w:rFonts w:ascii="Times New Roman" w:hAnsi="Times New Roman"/>
          <w:sz w:val="28"/>
          <w:szCs w:val="28"/>
        </w:rPr>
        <w:t xml:space="preserve"> сельское поселение» посредством:</w:t>
      </w:r>
    </w:p>
    <w:p w:rsidR="00294CBC" w:rsidRPr="00C338BB" w:rsidRDefault="00294CBC" w:rsidP="00C338BB">
      <w:pPr>
        <w:numPr>
          <w:ilvl w:val="0"/>
          <w:numId w:val="14"/>
        </w:numPr>
        <w:tabs>
          <w:tab w:val="clear" w:pos="720"/>
          <w:tab w:val="num" w:pos="0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338BB">
        <w:rPr>
          <w:rFonts w:ascii="Times New Roman" w:hAnsi="Times New Roman"/>
          <w:sz w:val="28"/>
          <w:szCs w:val="28"/>
        </w:rPr>
        <w:t>участия в публичных слушаниях по проекту решения  «О принятии Устава муниципального образования «</w:t>
      </w:r>
      <w:r>
        <w:rPr>
          <w:rFonts w:ascii="Times New Roman" w:hAnsi="Times New Roman"/>
          <w:sz w:val="28"/>
          <w:szCs w:val="28"/>
        </w:rPr>
        <w:t>Екатериновское</w:t>
      </w:r>
      <w:r w:rsidRPr="00C338BB">
        <w:rPr>
          <w:rFonts w:ascii="Times New Roman" w:hAnsi="Times New Roman"/>
          <w:sz w:val="28"/>
          <w:szCs w:val="28"/>
        </w:rPr>
        <w:t xml:space="preserve"> сельское поселение», в соответствии с Уставом муниципального образования «</w:t>
      </w:r>
      <w:r>
        <w:rPr>
          <w:rFonts w:ascii="Times New Roman" w:hAnsi="Times New Roman"/>
          <w:sz w:val="28"/>
          <w:szCs w:val="28"/>
        </w:rPr>
        <w:t>Екатериновское</w:t>
      </w:r>
      <w:r w:rsidRPr="00C338BB">
        <w:rPr>
          <w:rFonts w:ascii="Times New Roman" w:hAnsi="Times New Roman"/>
          <w:sz w:val="28"/>
          <w:szCs w:val="28"/>
        </w:rPr>
        <w:t xml:space="preserve"> сельское поселение» и решениями Собрания депутатов </w:t>
      </w:r>
      <w:r>
        <w:rPr>
          <w:rFonts w:ascii="Times New Roman" w:hAnsi="Times New Roman"/>
          <w:sz w:val="28"/>
          <w:szCs w:val="28"/>
        </w:rPr>
        <w:t>Екатериновского</w:t>
      </w:r>
      <w:r w:rsidRPr="00C338BB">
        <w:rPr>
          <w:rFonts w:ascii="Times New Roman" w:hAnsi="Times New Roman"/>
          <w:sz w:val="28"/>
          <w:szCs w:val="28"/>
        </w:rPr>
        <w:t xml:space="preserve"> сельского поселения;</w:t>
      </w:r>
    </w:p>
    <w:p w:rsidR="00294CBC" w:rsidRPr="00C338BB" w:rsidRDefault="00294CBC" w:rsidP="00C338BB">
      <w:pPr>
        <w:numPr>
          <w:ilvl w:val="0"/>
          <w:numId w:val="14"/>
        </w:numPr>
        <w:tabs>
          <w:tab w:val="clear" w:pos="720"/>
          <w:tab w:val="num" w:pos="0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338BB">
        <w:rPr>
          <w:rFonts w:ascii="Times New Roman" w:hAnsi="Times New Roman"/>
          <w:sz w:val="28"/>
          <w:szCs w:val="28"/>
        </w:rPr>
        <w:t xml:space="preserve">участия в заседании Собрания депутатов </w:t>
      </w:r>
      <w:r>
        <w:rPr>
          <w:rFonts w:ascii="Times New Roman" w:hAnsi="Times New Roman"/>
          <w:sz w:val="28"/>
          <w:szCs w:val="28"/>
        </w:rPr>
        <w:t>Екатериновского</w:t>
      </w:r>
      <w:r w:rsidRPr="00C338BB">
        <w:rPr>
          <w:rFonts w:ascii="Times New Roman" w:hAnsi="Times New Roman"/>
          <w:sz w:val="28"/>
          <w:szCs w:val="28"/>
        </w:rPr>
        <w:t xml:space="preserve"> сельского поселения, на котором рассматривается вопрос о проекте (принятии) решения «О принятии Устава муниципального образования «</w:t>
      </w:r>
      <w:r>
        <w:rPr>
          <w:rFonts w:ascii="Times New Roman" w:hAnsi="Times New Roman"/>
          <w:sz w:val="28"/>
          <w:szCs w:val="28"/>
        </w:rPr>
        <w:t xml:space="preserve">Екатериновское </w:t>
      </w:r>
      <w:r w:rsidRPr="00C338BB">
        <w:rPr>
          <w:rFonts w:ascii="Times New Roman" w:hAnsi="Times New Roman"/>
          <w:sz w:val="28"/>
          <w:szCs w:val="28"/>
        </w:rPr>
        <w:t>сельское поселение».</w:t>
      </w:r>
    </w:p>
    <w:p w:rsidR="00294CBC" w:rsidRPr="00C338BB" w:rsidRDefault="00294CBC" w:rsidP="00C338B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338BB">
        <w:rPr>
          <w:rFonts w:ascii="Times New Roman" w:hAnsi="Times New Roman"/>
          <w:sz w:val="28"/>
          <w:szCs w:val="28"/>
        </w:rPr>
        <w:t xml:space="preserve">5. Допуск граждан на заседания Собрания депутатов </w:t>
      </w:r>
      <w:r>
        <w:rPr>
          <w:rFonts w:ascii="Times New Roman" w:hAnsi="Times New Roman"/>
          <w:sz w:val="28"/>
          <w:szCs w:val="28"/>
        </w:rPr>
        <w:t>Екатериновског</w:t>
      </w:r>
      <w:r w:rsidRPr="00C338BB">
        <w:rPr>
          <w:rFonts w:ascii="Times New Roman" w:hAnsi="Times New Roman"/>
          <w:sz w:val="28"/>
          <w:szCs w:val="28"/>
        </w:rPr>
        <w:t xml:space="preserve">о сельского поселения осуществляется в порядке, установленном регламентом Собрания депутатов </w:t>
      </w:r>
      <w:r>
        <w:rPr>
          <w:rFonts w:ascii="Times New Roman" w:hAnsi="Times New Roman"/>
          <w:sz w:val="28"/>
          <w:szCs w:val="28"/>
        </w:rPr>
        <w:t>Екатериновского сельского поселения</w:t>
      </w:r>
      <w:r w:rsidRPr="00C338BB">
        <w:rPr>
          <w:rFonts w:ascii="Times New Roman" w:hAnsi="Times New Roman"/>
          <w:sz w:val="28"/>
          <w:szCs w:val="28"/>
        </w:rPr>
        <w:t>.</w:t>
      </w:r>
    </w:p>
    <w:p w:rsidR="00294CBC" w:rsidRPr="00C338BB" w:rsidRDefault="00294CBC" w:rsidP="001F4382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sz w:val="28"/>
          <w:szCs w:val="28"/>
        </w:rPr>
      </w:pPr>
    </w:p>
    <w:p w:rsidR="00294CBC" w:rsidRPr="00C338BB" w:rsidRDefault="00294CBC" w:rsidP="001F4382">
      <w:pPr>
        <w:spacing w:after="0" w:line="240" w:lineRule="auto"/>
        <w:ind w:left="708"/>
        <w:contextualSpacing/>
        <w:jc w:val="both"/>
        <w:rPr>
          <w:rFonts w:ascii="Times New Roman" w:hAnsi="Times New Roman"/>
          <w:sz w:val="28"/>
          <w:szCs w:val="28"/>
        </w:rPr>
      </w:pPr>
    </w:p>
    <w:p w:rsidR="00294CBC" w:rsidRPr="00C338BB" w:rsidRDefault="00294CBC" w:rsidP="001F4382">
      <w:pPr>
        <w:spacing w:after="0" w:line="240" w:lineRule="auto"/>
        <w:ind w:left="708"/>
        <w:contextualSpacing/>
        <w:jc w:val="both"/>
        <w:rPr>
          <w:rFonts w:ascii="Times New Roman" w:hAnsi="Times New Roman"/>
          <w:sz w:val="28"/>
          <w:szCs w:val="28"/>
        </w:rPr>
      </w:pPr>
    </w:p>
    <w:p w:rsidR="00294CBC" w:rsidRDefault="00294CBC" w:rsidP="001F438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338BB">
        <w:rPr>
          <w:rFonts w:ascii="Times New Roman" w:hAnsi="Times New Roman"/>
          <w:sz w:val="28"/>
          <w:szCs w:val="28"/>
        </w:rPr>
        <w:t xml:space="preserve">Председатель Собрания депутатов – </w:t>
      </w:r>
    </w:p>
    <w:p w:rsidR="00294CBC" w:rsidRPr="00C338BB" w:rsidRDefault="00294CBC" w:rsidP="001F438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338BB">
        <w:rPr>
          <w:rFonts w:ascii="Times New Roman" w:hAnsi="Times New Roman"/>
          <w:sz w:val="28"/>
          <w:szCs w:val="28"/>
        </w:rPr>
        <w:t xml:space="preserve">глава </w:t>
      </w:r>
      <w:r>
        <w:rPr>
          <w:rFonts w:ascii="Times New Roman" w:hAnsi="Times New Roman"/>
          <w:sz w:val="28"/>
          <w:szCs w:val="28"/>
        </w:rPr>
        <w:t>Екатериновского</w:t>
      </w:r>
      <w:r w:rsidRPr="00C338BB">
        <w:rPr>
          <w:rFonts w:ascii="Times New Roman" w:hAnsi="Times New Roman"/>
          <w:sz w:val="28"/>
          <w:szCs w:val="28"/>
        </w:rPr>
        <w:t xml:space="preserve"> сельского поселения                                 </w:t>
      </w:r>
      <w:r>
        <w:rPr>
          <w:rFonts w:ascii="Times New Roman" w:hAnsi="Times New Roman"/>
          <w:sz w:val="28"/>
          <w:szCs w:val="28"/>
        </w:rPr>
        <w:t>Н.Н. Бахметенко</w:t>
      </w:r>
    </w:p>
    <w:p w:rsidR="00294CBC" w:rsidRPr="00F31703" w:rsidRDefault="00294CBC" w:rsidP="001F4382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94CBC" w:rsidRPr="00605E3A" w:rsidRDefault="00294CBC" w:rsidP="00202FC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sectPr w:rsidR="00294CBC" w:rsidRPr="00605E3A" w:rsidSect="00BE609E">
      <w:headerReference w:type="default" r:id="rId14"/>
      <w:footerReference w:type="default" r:id="rId15"/>
      <w:pgSz w:w="11906" w:h="16838"/>
      <w:pgMar w:top="719" w:right="567" w:bottom="539" w:left="1210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94CBC" w:rsidRDefault="00294CBC" w:rsidP="00970C39">
      <w:pPr>
        <w:spacing w:after="0" w:line="240" w:lineRule="auto"/>
      </w:pPr>
      <w:r>
        <w:separator/>
      </w:r>
    </w:p>
  </w:endnote>
  <w:endnote w:type="continuationSeparator" w:id="1">
    <w:p w:rsidR="00294CBC" w:rsidRDefault="00294CBC" w:rsidP="00970C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4CBC" w:rsidRDefault="00294CBC">
    <w:pPr>
      <w:pStyle w:val="Footer"/>
      <w:jc w:val="right"/>
    </w:pPr>
  </w:p>
  <w:p w:rsidR="00294CBC" w:rsidRDefault="00294CBC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94CBC" w:rsidRDefault="00294CBC" w:rsidP="00970C39">
      <w:pPr>
        <w:spacing w:after="0" w:line="240" w:lineRule="auto"/>
      </w:pPr>
      <w:r>
        <w:separator/>
      </w:r>
    </w:p>
  </w:footnote>
  <w:footnote w:type="continuationSeparator" w:id="1">
    <w:p w:rsidR="00294CBC" w:rsidRDefault="00294CBC" w:rsidP="00970C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4CBC" w:rsidRPr="003962E9" w:rsidRDefault="00294CBC">
    <w:pPr>
      <w:pStyle w:val="Header"/>
      <w:jc w:val="center"/>
      <w:rPr>
        <w:rFonts w:ascii="Times New Roman" w:hAnsi="Times New Roman"/>
        <w:sz w:val="20"/>
        <w:szCs w:val="20"/>
      </w:rPr>
    </w:pPr>
    <w:r w:rsidRPr="003962E9">
      <w:rPr>
        <w:rFonts w:ascii="Times New Roman" w:hAnsi="Times New Roman"/>
        <w:sz w:val="20"/>
        <w:szCs w:val="20"/>
      </w:rPr>
      <w:fldChar w:fldCharType="begin"/>
    </w:r>
    <w:r w:rsidRPr="003962E9">
      <w:rPr>
        <w:rFonts w:ascii="Times New Roman" w:hAnsi="Times New Roman"/>
        <w:sz w:val="20"/>
        <w:szCs w:val="20"/>
      </w:rPr>
      <w:instrText xml:space="preserve"> PAGE   \* MERGEFORMAT </w:instrText>
    </w:r>
    <w:r w:rsidRPr="003962E9">
      <w:rPr>
        <w:rFonts w:ascii="Times New Roman" w:hAnsi="Times New Roman"/>
        <w:sz w:val="20"/>
        <w:szCs w:val="20"/>
      </w:rPr>
      <w:fldChar w:fldCharType="separate"/>
    </w:r>
    <w:r>
      <w:rPr>
        <w:rFonts w:ascii="Times New Roman" w:hAnsi="Times New Roman"/>
        <w:noProof/>
        <w:sz w:val="20"/>
        <w:szCs w:val="20"/>
      </w:rPr>
      <w:t>87</w:t>
    </w:r>
    <w:r w:rsidRPr="003962E9">
      <w:rPr>
        <w:rFonts w:ascii="Times New Roman" w:hAnsi="Times New Roman"/>
        <w:sz w:val="20"/>
        <w:szCs w:val="20"/>
      </w:rPr>
      <w:fldChar w:fldCharType="end"/>
    </w:r>
  </w:p>
  <w:p w:rsidR="00294CBC" w:rsidRDefault="00294CBC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3C7A6B4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0A14F37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FA02AD1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D152E2A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0C02F09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61E2A4E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5608C35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2DA20C7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267CD9E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5E1CF44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31F77D95"/>
    <w:multiLevelType w:val="hybridMultilevel"/>
    <w:tmpl w:val="02061BB8"/>
    <w:lvl w:ilvl="0" w:tplc="73A02238">
      <w:start w:val="1"/>
      <w:numFmt w:val="decimal"/>
      <w:lvlText w:val="%1."/>
      <w:lvlJc w:val="left"/>
      <w:pPr>
        <w:ind w:left="1698" w:hanging="99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1">
    <w:nsid w:val="3A9A69BC"/>
    <w:multiLevelType w:val="hybridMultilevel"/>
    <w:tmpl w:val="FF922172"/>
    <w:lvl w:ilvl="0" w:tplc="86A4BA20">
      <w:start w:val="1"/>
      <w:numFmt w:val="decimal"/>
      <w:lvlText w:val="%1."/>
      <w:lvlJc w:val="left"/>
      <w:pPr>
        <w:ind w:left="1699" w:hanging="99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2">
    <w:nsid w:val="6DA81A55"/>
    <w:multiLevelType w:val="hybridMultilevel"/>
    <w:tmpl w:val="0F2663D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>
    <w:nsid w:val="774158F3"/>
    <w:multiLevelType w:val="hybridMultilevel"/>
    <w:tmpl w:val="307C7122"/>
    <w:lvl w:ilvl="0" w:tplc="A726011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1"/>
  </w:num>
  <w:num w:numId="12">
    <w:abstractNumId w:val="13"/>
  </w:num>
  <w:num w:numId="13">
    <w:abstractNumId w:val="10"/>
  </w:num>
  <w:num w:numId="14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hyphenationZone w:val="141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23406"/>
    <w:rsid w:val="0000140B"/>
    <w:rsid w:val="00001930"/>
    <w:rsid w:val="00002113"/>
    <w:rsid w:val="00002914"/>
    <w:rsid w:val="000029DA"/>
    <w:rsid w:val="0000426C"/>
    <w:rsid w:val="000047AB"/>
    <w:rsid w:val="00004C87"/>
    <w:rsid w:val="00005C83"/>
    <w:rsid w:val="0000655A"/>
    <w:rsid w:val="00006898"/>
    <w:rsid w:val="00006DE3"/>
    <w:rsid w:val="0001164F"/>
    <w:rsid w:val="00011D7B"/>
    <w:rsid w:val="00011FAD"/>
    <w:rsid w:val="0001202F"/>
    <w:rsid w:val="00013248"/>
    <w:rsid w:val="00013A49"/>
    <w:rsid w:val="00013B35"/>
    <w:rsid w:val="00015587"/>
    <w:rsid w:val="00015E16"/>
    <w:rsid w:val="00020148"/>
    <w:rsid w:val="00022A96"/>
    <w:rsid w:val="00023145"/>
    <w:rsid w:val="0002335B"/>
    <w:rsid w:val="000255A8"/>
    <w:rsid w:val="00027344"/>
    <w:rsid w:val="00027E48"/>
    <w:rsid w:val="00030433"/>
    <w:rsid w:val="0003343C"/>
    <w:rsid w:val="00033B9C"/>
    <w:rsid w:val="000356A1"/>
    <w:rsid w:val="0003663D"/>
    <w:rsid w:val="00040E76"/>
    <w:rsid w:val="00042786"/>
    <w:rsid w:val="00043074"/>
    <w:rsid w:val="00044166"/>
    <w:rsid w:val="00046439"/>
    <w:rsid w:val="00047249"/>
    <w:rsid w:val="00047B12"/>
    <w:rsid w:val="000507B7"/>
    <w:rsid w:val="00053CC9"/>
    <w:rsid w:val="00054613"/>
    <w:rsid w:val="00054971"/>
    <w:rsid w:val="00055A0F"/>
    <w:rsid w:val="00056169"/>
    <w:rsid w:val="00056766"/>
    <w:rsid w:val="0005686A"/>
    <w:rsid w:val="000568AD"/>
    <w:rsid w:val="00056BD1"/>
    <w:rsid w:val="00056D00"/>
    <w:rsid w:val="0006079D"/>
    <w:rsid w:val="00062553"/>
    <w:rsid w:val="00063A02"/>
    <w:rsid w:val="00064B03"/>
    <w:rsid w:val="000651B9"/>
    <w:rsid w:val="0006721D"/>
    <w:rsid w:val="00070E35"/>
    <w:rsid w:val="00071215"/>
    <w:rsid w:val="0007276D"/>
    <w:rsid w:val="00072EFC"/>
    <w:rsid w:val="0007310B"/>
    <w:rsid w:val="00074246"/>
    <w:rsid w:val="000749DB"/>
    <w:rsid w:val="000755BF"/>
    <w:rsid w:val="000759BD"/>
    <w:rsid w:val="00075ECA"/>
    <w:rsid w:val="00076427"/>
    <w:rsid w:val="0007663B"/>
    <w:rsid w:val="0008301D"/>
    <w:rsid w:val="00083302"/>
    <w:rsid w:val="0008342B"/>
    <w:rsid w:val="0008465F"/>
    <w:rsid w:val="00085D39"/>
    <w:rsid w:val="00086FB5"/>
    <w:rsid w:val="00087787"/>
    <w:rsid w:val="00087F3F"/>
    <w:rsid w:val="0009155A"/>
    <w:rsid w:val="000923D6"/>
    <w:rsid w:val="0009248E"/>
    <w:rsid w:val="00094D33"/>
    <w:rsid w:val="00097020"/>
    <w:rsid w:val="00097C75"/>
    <w:rsid w:val="000A2156"/>
    <w:rsid w:val="000A2EAB"/>
    <w:rsid w:val="000A4862"/>
    <w:rsid w:val="000A514C"/>
    <w:rsid w:val="000A79DF"/>
    <w:rsid w:val="000A7D40"/>
    <w:rsid w:val="000B0B67"/>
    <w:rsid w:val="000B149F"/>
    <w:rsid w:val="000B1F6C"/>
    <w:rsid w:val="000B3BFF"/>
    <w:rsid w:val="000B498C"/>
    <w:rsid w:val="000B4CC1"/>
    <w:rsid w:val="000B6997"/>
    <w:rsid w:val="000C1132"/>
    <w:rsid w:val="000C2EF3"/>
    <w:rsid w:val="000C3B0F"/>
    <w:rsid w:val="000C46CE"/>
    <w:rsid w:val="000C4968"/>
    <w:rsid w:val="000C5079"/>
    <w:rsid w:val="000C535F"/>
    <w:rsid w:val="000C5BD8"/>
    <w:rsid w:val="000C6111"/>
    <w:rsid w:val="000C7181"/>
    <w:rsid w:val="000D01A5"/>
    <w:rsid w:val="000D3E6A"/>
    <w:rsid w:val="000D4734"/>
    <w:rsid w:val="000D5108"/>
    <w:rsid w:val="000D5B0B"/>
    <w:rsid w:val="000D7F36"/>
    <w:rsid w:val="000E05CA"/>
    <w:rsid w:val="000E253E"/>
    <w:rsid w:val="000E2DEE"/>
    <w:rsid w:val="000E360A"/>
    <w:rsid w:val="000E45E8"/>
    <w:rsid w:val="000E48BB"/>
    <w:rsid w:val="000E7C6B"/>
    <w:rsid w:val="000F2685"/>
    <w:rsid w:val="000F28D2"/>
    <w:rsid w:val="000F2CD7"/>
    <w:rsid w:val="000F3709"/>
    <w:rsid w:val="000F43A2"/>
    <w:rsid w:val="000F4676"/>
    <w:rsid w:val="000F5AF9"/>
    <w:rsid w:val="000F60E1"/>
    <w:rsid w:val="000F7112"/>
    <w:rsid w:val="000F713E"/>
    <w:rsid w:val="00105942"/>
    <w:rsid w:val="00105BA6"/>
    <w:rsid w:val="0010713F"/>
    <w:rsid w:val="00110CF6"/>
    <w:rsid w:val="0011121C"/>
    <w:rsid w:val="001112C4"/>
    <w:rsid w:val="00112D96"/>
    <w:rsid w:val="0011325F"/>
    <w:rsid w:val="001139C5"/>
    <w:rsid w:val="0011437B"/>
    <w:rsid w:val="00114853"/>
    <w:rsid w:val="001169FD"/>
    <w:rsid w:val="00121397"/>
    <w:rsid w:val="001238F6"/>
    <w:rsid w:val="00123DD3"/>
    <w:rsid w:val="00124919"/>
    <w:rsid w:val="00126712"/>
    <w:rsid w:val="00126EE0"/>
    <w:rsid w:val="001279F3"/>
    <w:rsid w:val="001323CE"/>
    <w:rsid w:val="001327FB"/>
    <w:rsid w:val="00132F4B"/>
    <w:rsid w:val="001344FF"/>
    <w:rsid w:val="00135FDA"/>
    <w:rsid w:val="001361AC"/>
    <w:rsid w:val="00140A93"/>
    <w:rsid w:val="001413BC"/>
    <w:rsid w:val="00142CB3"/>
    <w:rsid w:val="00146D15"/>
    <w:rsid w:val="0014769A"/>
    <w:rsid w:val="00147D71"/>
    <w:rsid w:val="001508F0"/>
    <w:rsid w:val="00151272"/>
    <w:rsid w:val="001520E3"/>
    <w:rsid w:val="00152747"/>
    <w:rsid w:val="00155B97"/>
    <w:rsid w:val="00156E1A"/>
    <w:rsid w:val="00157592"/>
    <w:rsid w:val="00161D38"/>
    <w:rsid w:val="00166885"/>
    <w:rsid w:val="00167118"/>
    <w:rsid w:val="0016768D"/>
    <w:rsid w:val="00170233"/>
    <w:rsid w:val="0017076C"/>
    <w:rsid w:val="00173C05"/>
    <w:rsid w:val="00174E6F"/>
    <w:rsid w:val="00175183"/>
    <w:rsid w:val="00175DC1"/>
    <w:rsid w:val="00176763"/>
    <w:rsid w:val="00176C17"/>
    <w:rsid w:val="0017705E"/>
    <w:rsid w:val="001807DF"/>
    <w:rsid w:val="0018541E"/>
    <w:rsid w:val="001876E1"/>
    <w:rsid w:val="00190D17"/>
    <w:rsid w:val="00190FBD"/>
    <w:rsid w:val="00191ED2"/>
    <w:rsid w:val="00192261"/>
    <w:rsid w:val="0019271D"/>
    <w:rsid w:val="001928DE"/>
    <w:rsid w:val="001947FD"/>
    <w:rsid w:val="001976FE"/>
    <w:rsid w:val="001A0ABE"/>
    <w:rsid w:val="001A509D"/>
    <w:rsid w:val="001A5491"/>
    <w:rsid w:val="001A556E"/>
    <w:rsid w:val="001A5C40"/>
    <w:rsid w:val="001A66D8"/>
    <w:rsid w:val="001A6D3A"/>
    <w:rsid w:val="001A7812"/>
    <w:rsid w:val="001A7BF2"/>
    <w:rsid w:val="001B30BB"/>
    <w:rsid w:val="001B44F8"/>
    <w:rsid w:val="001B5D40"/>
    <w:rsid w:val="001C232B"/>
    <w:rsid w:val="001C4461"/>
    <w:rsid w:val="001C44B1"/>
    <w:rsid w:val="001C76E1"/>
    <w:rsid w:val="001D09BF"/>
    <w:rsid w:val="001D383C"/>
    <w:rsid w:val="001D6625"/>
    <w:rsid w:val="001D74A8"/>
    <w:rsid w:val="001E14C5"/>
    <w:rsid w:val="001F154A"/>
    <w:rsid w:val="001F206A"/>
    <w:rsid w:val="001F3AA8"/>
    <w:rsid w:val="001F3F66"/>
    <w:rsid w:val="001F4382"/>
    <w:rsid w:val="001F691D"/>
    <w:rsid w:val="001F7340"/>
    <w:rsid w:val="001F78D8"/>
    <w:rsid w:val="001F7E50"/>
    <w:rsid w:val="002006F5"/>
    <w:rsid w:val="00201949"/>
    <w:rsid w:val="00202FC0"/>
    <w:rsid w:val="002031E5"/>
    <w:rsid w:val="00205871"/>
    <w:rsid w:val="0020654C"/>
    <w:rsid w:val="0020654D"/>
    <w:rsid w:val="00207ADA"/>
    <w:rsid w:val="0021004F"/>
    <w:rsid w:val="00210B9F"/>
    <w:rsid w:val="002121AE"/>
    <w:rsid w:val="00213EB8"/>
    <w:rsid w:val="00214945"/>
    <w:rsid w:val="00214E96"/>
    <w:rsid w:val="002158BC"/>
    <w:rsid w:val="0021698C"/>
    <w:rsid w:val="002170B2"/>
    <w:rsid w:val="00217971"/>
    <w:rsid w:val="00217FBD"/>
    <w:rsid w:val="0022012D"/>
    <w:rsid w:val="0022191E"/>
    <w:rsid w:val="00221F44"/>
    <w:rsid w:val="00223399"/>
    <w:rsid w:val="00223F5E"/>
    <w:rsid w:val="00224455"/>
    <w:rsid w:val="00225D6F"/>
    <w:rsid w:val="002269E2"/>
    <w:rsid w:val="002271B3"/>
    <w:rsid w:val="002276E0"/>
    <w:rsid w:val="00234722"/>
    <w:rsid w:val="00235D03"/>
    <w:rsid w:val="00236683"/>
    <w:rsid w:val="00236865"/>
    <w:rsid w:val="00237BA1"/>
    <w:rsid w:val="00237F78"/>
    <w:rsid w:val="002424EA"/>
    <w:rsid w:val="00243401"/>
    <w:rsid w:val="00243B05"/>
    <w:rsid w:val="00244E5C"/>
    <w:rsid w:val="0024523A"/>
    <w:rsid w:val="00245462"/>
    <w:rsid w:val="0024593A"/>
    <w:rsid w:val="00245A91"/>
    <w:rsid w:val="00246027"/>
    <w:rsid w:val="002463DA"/>
    <w:rsid w:val="00246942"/>
    <w:rsid w:val="0025257A"/>
    <w:rsid w:val="0025426B"/>
    <w:rsid w:val="00256AD7"/>
    <w:rsid w:val="00257131"/>
    <w:rsid w:val="0026051C"/>
    <w:rsid w:val="00260714"/>
    <w:rsid w:val="00260C58"/>
    <w:rsid w:val="00261FF3"/>
    <w:rsid w:val="00262961"/>
    <w:rsid w:val="002638C8"/>
    <w:rsid w:val="00264779"/>
    <w:rsid w:val="00265DC9"/>
    <w:rsid w:val="00266349"/>
    <w:rsid w:val="00270B2C"/>
    <w:rsid w:val="002710A3"/>
    <w:rsid w:val="002712EA"/>
    <w:rsid w:val="00273AF9"/>
    <w:rsid w:val="0027422F"/>
    <w:rsid w:val="00275354"/>
    <w:rsid w:val="0027595F"/>
    <w:rsid w:val="0028017E"/>
    <w:rsid w:val="00280955"/>
    <w:rsid w:val="00281CE6"/>
    <w:rsid w:val="0028295E"/>
    <w:rsid w:val="0028611C"/>
    <w:rsid w:val="0028647E"/>
    <w:rsid w:val="00286A51"/>
    <w:rsid w:val="0028731F"/>
    <w:rsid w:val="00290160"/>
    <w:rsid w:val="00290735"/>
    <w:rsid w:val="00290D50"/>
    <w:rsid w:val="002925C2"/>
    <w:rsid w:val="00293850"/>
    <w:rsid w:val="00294831"/>
    <w:rsid w:val="00294CBC"/>
    <w:rsid w:val="00296152"/>
    <w:rsid w:val="00297BC9"/>
    <w:rsid w:val="002A0E35"/>
    <w:rsid w:val="002A4AFE"/>
    <w:rsid w:val="002A51CD"/>
    <w:rsid w:val="002A5419"/>
    <w:rsid w:val="002A7A87"/>
    <w:rsid w:val="002B0F63"/>
    <w:rsid w:val="002B332E"/>
    <w:rsid w:val="002B38AB"/>
    <w:rsid w:val="002B5B19"/>
    <w:rsid w:val="002B5BF9"/>
    <w:rsid w:val="002B5C1C"/>
    <w:rsid w:val="002B7002"/>
    <w:rsid w:val="002B7B41"/>
    <w:rsid w:val="002C03A8"/>
    <w:rsid w:val="002C13B8"/>
    <w:rsid w:val="002C1850"/>
    <w:rsid w:val="002C1A4D"/>
    <w:rsid w:val="002C247A"/>
    <w:rsid w:val="002C3774"/>
    <w:rsid w:val="002D01A2"/>
    <w:rsid w:val="002D1FA0"/>
    <w:rsid w:val="002D287C"/>
    <w:rsid w:val="002D2C6E"/>
    <w:rsid w:val="002D2CF8"/>
    <w:rsid w:val="002D2F88"/>
    <w:rsid w:val="002D343A"/>
    <w:rsid w:val="002D4AFB"/>
    <w:rsid w:val="002D4D43"/>
    <w:rsid w:val="002D5ACE"/>
    <w:rsid w:val="002E0414"/>
    <w:rsid w:val="002E09F2"/>
    <w:rsid w:val="002E219A"/>
    <w:rsid w:val="002E2898"/>
    <w:rsid w:val="002E5A42"/>
    <w:rsid w:val="002E5BD8"/>
    <w:rsid w:val="002E63FC"/>
    <w:rsid w:val="002F04E6"/>
    <w:rsid w:val="002F0839"/>
    <w:rsid w:val="002F3509"/>
    <w:rsid w:val="002F49D7"/>
    <w:rsid w:val="002F4B83"/>
    <w:rsid w:val="002F56B9"/>
    <w:rsid w:val="002F5C47"/>
    <w:rsid w:val="002F63CC"/>
    <w:rsid w:val="002F6735"/>
    <w:rsid w:val="002F6854"/>
    <w:rsid w:val="002F7B07"/>
    <w:rsid w:val="00300F1F"/>
    <w:rsid w:val="003056AB"/>
    <w:rsid w:val="00306910"/>
    <w:rsid w:val="00307DB7"/>
    <w:rsid w:val="00310214"/>
    <w:rsid w:val="00313157"/>
    <w:rsid w:val="00313247"/>
    <w:rsid w:val="00313D22"/>
    <w:rsid w:val="003206E2"/>
    <w:rsid w:val="0032185E"/>
    <w:rsid w:val="00321C7B"/>
    <w:rsid w:val="003245ED"/>
    <w:rsid w:val="00324D06"/>
    <w:rsid w:val="003271DB"/>
    <w:rsid w:val="00327E78"/>
    <w:rsid w:val="00330C17"/>
    <w:rsid w:val="00330C5E"/>
    <w:rsid w:val="0033131D"/>
    <w:rsid w:val="0033148E"/>
    <w:rsid w:val="00331EDE"/>
    <w:rsid w:val="00333F24"/>
    <w:rsid w:val="00334176"/>
    <w:rsid w:val="00334589"/>
    <w:rsid w:val="00334791"/>
    <w:rsid w:val="0033494D"/>
    <w:rsid w:val="00334CB0"/>
    <w:rsid w:val="00336B27"/>
    <w:rsid w:val="00336E82"/>
    <w:rsid w:val="003373DF"/>
    <w:rsid w:val="00343C6D"/>
    <w:rsid w:val="003444A3"/>
    <w:rsid w:val="003445E8"/>
    <w:rsid w:val="00344647"/>
    <w:rsid w:val="003447A4"/>
    <w:rsid w:val="0035000F"/>
    <w:rsid w:val="00351EB4"/>
    <w:rsid w:val="00353BB6"/>
    <w:rsid w:val="003618E7"/>
    <w:rsid w:val="00361AF7"/>
    <w:rsid w:val="00361D76"/>
    <w:rsid w:val="003632EA"/>
    <w:rsid w:val="003656A3"/>
    <w:rsid w:val="00365CDF"/>
    <w:rsid w:val="00366652"/>
    <w:rsid w:val="0037041D"/>
    <w:rsid w:val="00373A75"/>
    <w:rsid w:val="00375C5A"/>
    <w:rsid w:val="00376219"/>
    <w:rsid w:val="003768BA"/>
    <w:rsid w:val="003770D9"/>
    <w:rsid w:val="00380937"/>
    <w:rsid w:val="003809F6"/>
    <w:rsid w:val="00384762"/>
    <w:rsid w:val="00385414"/>
    <w:rsid w:val="00385939"/>
    <w:rsid w:val="003929CE"/>
    <w:rsid w:val="00395C4F"/>
    <w:rsid w:val="003962E9"/>
    <w:rsid w:val="003A18E1"/>
    <w:rsid w:val="003A3AB5"/>
    <w:rsid w:val="003A467A"/>
    <w:rsid w:val="003A7352"/>
    <w:rsid w:val="003A7D13"/>
    <w:rsid w:val="003B094F"/>
    <w:rsid w:val="003B0FD1"/>
    <w:rsid w:val="003B1130"/>
    <w:rsid w:val="003B1273"/>
    <w:rsid w:val="003B2A7A"/>
    <w:rsid w:val="003B39DB"/>
    <w:rsid w:val="003B5183"/>
    <w:rsid w:val="003B64C0"/>
    <w:rsid w:val="003C03AD"/>
    <w:rsid w:val="003C1645"/>
    <w:rsid w:val="003C1BDA"/>
    <w:rsid w:val="003C24C1"/>
    <w:rsid w:val="003C2E5B"/>
    <w:rsid w:val="003C62D3"/>
    <w:rsid w:val="003C6688"/>
    <w:rsid w:val="003C6AF4"/>
    <w:rsid w:val="003C74EE"/>
    <w:rsid w:val="003C762A"/>
    <w:rsid w:val="003D03B8"/>
    <w:rsid w:val="003D38EE"/>
    <w:rsid w:val="003D41C6"/>
    <w:rsid w:val="003D452F"/>
    <w:rsid w:val="003D57E4"/>
    <w:rsid w:val="003D60A1"/>
    <w:rsid w:val="003D6603"/>
    <w:rsid w:val="003D6FFA"/>
    <w:rsid w:val="003E083D"/>
    <w:rsid w:val="003E1252"/>
    <w:rsid w:val="003E189B"/>
    <w:rsid w:val="003E2B8B"/>
    <w:rsid w:val="003E337B"/>
    <w:rsid w:val="003E3F20"/>
    <w:rsid w:val="003E4654"/>
    <w:rsid w:val="003E491F"/>
    <w:rsid w:val="003F0F7F"/>
    <w:rsid w:val="003F19D0"/>
    <w:rsid w:val="003F2974"/>
    <w:rsid w:val="003F49A9"/>
    <w:rsid w:val="003F5825"/>
    <w:rsid w:val="003F6131"/>
    <w:rsid w:val="003F7578"/>
    <w:rsid w:val="003F7C17"/>
    <w:rsid w:val="003F7D48"/>
    <w:rsid w:val="00400412"/>
    <w:rsid w:val="00400664"/>
    <w:rsid w:val="00401D5B"/>
    <w:rsid w:val="004026BB"/>
    <w:rsid w:val="00402F44"/>
    <w:rsid w:val="004035E3"/>
    <w:rsid w:val="00403D75"/>
    <w:rsid w:val="00403F8B"/>
    <w:rsid w:val="004043FC"/>
    <w:rsid w:val="004050BF"/>
    <w:rsid w:val="00406050"/>
    <w:rsid w:val="00406A94"/>
    <w:rsid w:val="00410B40"/>
    <w:rsid w:val="00413DCA"/>
    <w:rsid w:val="0041457B"/>
    <w:rsid w:val="004146C9"/>
    <w:rsid w:val="00416DEE"/>
    <w:rsid w:val="00420BF8"/>
    <w:rsid w:val="00420F40"/>
    <w:rsid w:val="00421869"/>
    <w:rsid w:val="00421A1D"/>
    <w:rsid w:val="00422FBC"/>
    <w:rsid w:val="004232D3"/>
    <w:rsid w:val="00423416"/>
    <w:rsid w:val="00423F5B"/>
    <w:rsid w:val="004256E5"/>
    <w:rsid w:val="004321DB"/>
    <w:rsid w:val="0043287B"/>
    <w:rsid w:val="004330A7"/>
    <w:rsid w:val="004339EC"/>
    <w:rsid w:val="00433E8A"/>
    <w:rsid w:val="00433FB5"/>
    <w:rsid w:val="004421BF"/>
    <w:rsid w:val="00442AB9"/>
    <w:rsid w:val="00445DEB"/>
    <w:rsid w:val="0044683F"/>
    <w:rsid w:val="00447237"/>
    <w:rsid w:val="004502AD"/>
    <w:rsid w:val="0045179F"/>
    <w:rsid w:val="004522C2"/>
    <w:rsid w:val="00453231"/>
    <w:rsid w:val="0045537F"/>
    <w:rsid w:val="00457A91"/>
    <w:rsid w:val="004606D0"/>
    <w:rsid w:val="004614D1"/>
    <w:rsid w:val="00462DE1"/>
    <w:rsid w:val="00464D71"/>
    <w:rsid w:val="00464D92"/>
    <w:rsid w:val="004654BC"/>
    <w:rsid w:val="004658F9"/>
    <w:rsid w:val="004664B7"/>
    <w:rsid w:val="004669EF"/>
    <w:rsid w:val="00466FEE"/>
    <w:rsid w:val="00472574"/>
    <w:rsid w:val="00472DBD"/>
    <w:rsid w:val="004737DA"/>
    <w:rsid w:val="004739E8"/>
    <w:rsid w:val="004746E9"/>
    <w:rsid w:val="004751A5"/>
    <w:rsid w:val="00481692"/>
    <w:rsid w:val="00483189"/>
    <w:rsid w:val="00487E91"/>
    <w:rsid w:val="004904AA"/>
    <w:rsid w:val="00491A57"/>
    <w:rsid w:val="00492CFC"/>
    <w:rsid w:val="0049406B"/>
    <w:rsid w:val="00494529"/>
    <w:rsid w:val="0049611E"/>
    <w:rsid w:val="004968AB"/>
    <w:rsid w:val="00496BB7"/>
    <w:rsid w:val="00496E6F"/>
    <w:rsid w:val="0049768B"/>
    <w:rsid w:val="004A08F3"/>
    <w:rsid w:val="004A31B7"/>
    <w:rsid w:val="004A31BA"/>
    <w:rsid w:val="004A4934"/>
    <w:rsid w:val="004A5D50"/>
    <w:rsid w:val="004C1FAB"/>
    <w:rsid w:val="004C22F3"/>
    <w:rsid w:val="004C4488"/>
    <w:rsid w:val="004C4CEF"/>
    <w:rsid w:val="004C5636"/>
    <w:rsid w:val="004C5A2A"/>
    <w:rsid w:val="004C5A2C"/>
    <w:rsid w:val="004C61E2"/>
    <w:rsid w:val="004D27CF"/>
    <w:rsid w:val="004D5987"/>
    <w:rsid w:val="004E0004"/>
    <w:rsid w:val="004E1B37"/>
    <w:rsid w:val="004E47D4"/>
    <w:rsid w:val="004E7FE6"/>
    <w:rsid w:val="004F0F85"/>
    <w:rsid w:val="004F5CC7"/>
    <w:rsid w:val="004F70B0"/>
    <w:rsid w:val="00500155"/>
    <w:rsid w:val="00502D06"/>
    <w:rsid w:val="00503BA3"/>
    <w:rsid w:val="00505C99"/>
    <w:rsid w:val="005068EF"/>
    <w:rsid w:val="00506B7E"/>
    <w:rsid w:val="00510508"/>
    <w:rsid w:val="005109F0"/>
    <w:rsid w:val="005110FF"/>
    <w:rsid w:val="00511A92"/>
    <w:rsid w:val="005127D6"/>
    <w:rsid w:val="00514D3C"/>
    <w:rsid w:val="0051651F"/>
    <w:rsid w:val="00517287"/>
    <w:rsid w:val="0051730C"/>
    <w:rsid w:val="00520EBB"/>
    <w:rsid w:val="00521428"/>
    <w:rsid w:val="00521BC8"/>
    <w:rsid w:val="00522218"/>
    <w:rsid w:val="005231E4"/>
    <w:rsid w:val="00524070"/>
    <w:rsid w:val="005266D1"/>
    <w:rsid w:val="00526B8D"/>
    <w:rsid w:val="005279F0"/>
    <w:rsid w:val="00527C0E"/>
    <w:rsid w:val="0053110A"/>
    <w:rsid w:val="00533B8C"/>
    <w:rsid w:val="00534E21"/>
    <w:rsid w:val="00535344"/>
    <w:rsid w:val="00535B59"/>
    <w:rsid w:val="00536BE6"/>
    <w:rsid w:val="00536D94"/>
    <w:rsid w:val="00537993"/>
    <w:rsid w:val="00541975"/>
    <w:rsid w:val="00541D52"/>
    <w:rsid w:val="00541DE4"/>
    <w:rsid w:val="00542A45"/>
    <w:rsid w:val="00543A1E"/>
    <w:rsid w:val="00545D82"/>
    <w:rsid w:val="0054741D"/>
    <w:rsid w:val="00547CCF"/>
    <w:rsid w:val="0055089C"/>
    <w:rsid w:val="00551336"/>
    <w:rsid w:val="005547F8"/>
    <w:rsid w:val="00556834"/>
    <w:rsid w:val="005615C7"/>
    <w:rsid w:val="0056160D"/>
    <w:rsid w:val="00562642"/>
    <w:rsid w:val="00562975"/>
    <w:rsid w:val="00562F5A"/>
    <w:rsid w:val="0056414F"/>
    <w:rsid w:val="0057018D"/>
    <w:rsid w:val="00570699"/>
    <w:rsid w:val="005716D2"/>
    <w:rsid w:val="00571C04"/>
    <w:rsid w:val="00572BBC"/>
    <w:rsid w:val="005734A6"/>
    <w:rsid w:val="0057406C"/>
    <w:rsid w:val="0057476D"/>
    <w:rsid w:val="00574A7A"/>
    <w:rsid w:val="005766EF"/>
    <w:rsid w:val="0057755B"/>
    <w:rsid w:val="00577983"/>
    <w:rsid w:val="00581A90"/>
    <w:rsid w:val="005820E1"/>
    <w:rsid w:val="00585487"/>
    <w:rsid w:val="005869B9"/>
    <w:rsid w:val="0058746D"/>
    <w:rsid w:val="00591FBC"/>
    <w:rsid w:val="0059431D"/>
    <w:rsid w:val="00594B33"/>
    <w:rsid w:val="00596142"/>
    <w:rsid w:val="005A27AE"/>
    <w:rsid w:val="005A459E"/>
    <w:rsid w:val="005A4785"/>
    <w:rsid w:val="005A4F80"/>
    <w:rsid w:val="005A53EF"/>
    <w:rsid w:val="005B206F"/>
    <w:rsid w:val="005B24EE"/>
    <w:rsid w:val="005B4253"/>
    <w:rsid w:val="005B4B6B"/>
    <w:rsid w:val="005B698A"/>
    <w:rsid w:val="005B72AE"/>
    <w:rsid w:val="005C0108"/>
    <w:rsid w:val="005C045E"/>
    <w:rsid w:val="005C1457"/>
    <w:rsid w:val="005C2668"/>
    <w:rsid w:val="005C29EE"/>
    <w:rsid w:val="005C2B83"/>
    <w:rsid w:val="005C39CE"/>
    <w:rsid w:val="005C5D04"/>
    <w:rsid w:val="005C69A8"/>
    <w:rsid w:val="005D7B76"/>
    <w:rsid w:val="005E1824"/>
    <w:rsid w:val="005E20B6"/>
    <w:rsid w:val="005E25C6"/>
    <w:rsid w:val="005E2C3C"/>
    <w:rsid w:val="005E48BD"/>
    <w:rsid w:val="005E63F9"/>
    <w:rsid w:val="005E6621"/>
    <w:rsid w:val="005E689A"/>
    <w:rsid w:val="005E6BA6"/>
    <w:rsid w:val="005E74FB"/>
    <w:rsid w:val="005E79E1"/>
    <w:rsid w:val="005F127B"/>
    <w:rsid w:val="005F3555"/>
    <w:rsid w:val="005F5553"/>
    <w:rsid w:val="005F55D6"/>
    <w:rsid w:val="005F6A20"/>
    <w:rsid w:val="005F6D06"/>
    <w:rsid w:val="00601C37"/>
    <w:rsid w:val="006029FC"/>
    <w:rsid w:val="006039CE"/>
    <w:rsid w:val="00604D25"/>
    <w:rsid w:val="00605101"/>
    <w:rsid w:val="00605E3A"/>
    <w:rsid w:val="00606588"/>
    <w:rsid w:val="00606AC1"/>
    <w:rsid w:val="00611273"/>
    <w:rsid w:val="006126F8"/>
    <w:rsid w:val="00612AA1"/>
    <w:rsid w:val="006145FA"/>
    <w:rsid w:val="00620630"/>
    <w:rsid w:val="006210A1"/>
    <w:rsid w:val="00623F18"/>
    <w:rsid w:val="00624ED6"/>
    <w:rsid w:val="006255E1"/>
    <w:rsid w:val="00625940"/>
    <w:rsid w:val="00625CEA"/>
    <w:rsid w:val="006311AF"/>
    <w:rsid w:val="00631DF9"/>
    <w:rsid w:val="00632954"/>
    <w:rsid w:val="00632C11"/>
    <w:rsid w:val="00634524"/>
    <w:rsid w:val="00634A55"/>
    <w:rsid w:val="00636C26"/>
    <w:rsid w:val="006404B6"/>
    <w:rsid w:val="00641857"/>
    <w:rsid w:val="00642DAE"/>
    <w:rsid w:val="00643F38"/>
    <w:rsid w:val="00644C36"/>
    <w:rsid w:val="00645C64"/>
    <w:rsid w:val="0064601C"/>
    <w:rsid w:val="0065111A"/>
    <w:rsid w:val="006525A2"/>
    <w:rsid w:val="00653958"/>
    <w:rsid w:val="006552AC"/>
    <w:rsid w:val="00655431"/>
    <w:rsid w:val="006569A7"/>
    <w:rsid w:val="00661E80"/>
    <w:rsid w:val="0066235B"/>
    <w:rsid w:val="006634BE"/>
    <w:rsid w:val="00664C8F"/>
    <w:rsid w:val="00666181"/>
    <w:rsid w:val="00671156"/>
    <w:rsid w:val="00671ACF"/>
    <w:rsid w:val="00672847"/>
    <w:rsid w:val="0067573B"/>
    <w:rsid w:val="006764F5"/>
    <w:rsid w:val="00676AE2"/>
    <w:rsid w:val="00680232"/>
    <w:rsid w:val="00681333"/>
    <w:rsid w:val="00681546"/>
    <w:rsid w:val="00681ADC"/>
    <w:rsid w:val="00682BD8"/>
    <w:rsid w:val="006840DC"/>
    <w:rsid w:val="0068410C"/>
    <w:rsid w:val="00685456"/>
    <w:rsid w:val="006862D4"/>
    <w:rsid w:val="006868D8"/>
    <w:rsid w:val="00686C6E"/>
    <w:rsid w:val="006871CD"/>
    <w:rsid w:val="00687461"/>
    <w:rsid w:val="0069196B"/>
    <w:rsid w:val="00693D97"/>
    <w:rsid w:val="00695F07"/>
    <w:rsid w:val="00697B1C"/>
    <w:rsid w:val="006A047F"/>
    <w:rsid w:val="006A1C0A"/>
    <w:rsid w:val="006A6C23"/>
    <w:rsid w:val="006A7676"/>
    <w:rsid w:val="006B1882"/>
    <w:rsid w:val="006B2373"/>
    <w:rsid w:val="006B2F7E"/>
    <w:rsid w:val="006B5E50"/>
    <w:rsid w:val="006B7288"/>
    <w:rsid w:val="006C07C8"/>
    <w:rsid w:val="006C15B8"/>
    <w:rsid w:val="006C1857"/>
    <w:rsid w:val="006C72F5"/>
    <w:rsid w:val="006C7463"/>
    <w:rsid w:val="006D05FE"/>
    <w:rsid w:val="006D0F53"/>
    <w:rsid w:val="006D1135"/>
    <w:rsid w:val="006D1187"/>
    <w:rsid w:val="006D1219"/>
    <w:rsid w:val="006D2410"/>
    <w:rsid w:val="006D32EA"/>
    <w:rsid w:val="006D3E49"/>
    <w:rsid w:val="006D615C"/>
    <w:rsid w:val="006D74B4"/>
    <w:rsid w:val="006E0A7B"/>
    <w:rsid w:val="006E2A73"/>
    <w:rsid w:val="006E3F3E"/>
    <w:rsid w:val="006E6539"/>
    <w:rsid w:val="006F30C3"/>
    <w:rsid w:val="006F32D7"/>
    <w:rsid w:val="006F41C0"/>
    <w:rsid w:val="006F4D89"/>
    <w:rsid w:val="006F61E9"/>
    <w:rsid w:val="006F7323"/>
    <w:rsid w:val="006F74FD"/>
    <w:rsid w:val="00700F42"/>
    <w:rsid w:val="00701388"/>
    <w:rsid w:val="00701B08"/>
    <w:rsid w:val="00704259"/>
    <w:rsid w:val="00705219"/>
    <w:rsid w:val="00705730"/>
    <w:rsid w:val="00705A9F"/>
    <w:rsid w:val="0070637B"/>
    <w:rsid w:val="00707B06"/>
    <w:rsid w:val="00710052"/>
    <w:rsid w:val="007130FB"/>
    <w:rsid w:val="00713A34"/>
    <w:rsid w:val="00713FC9"/>
    <w:rsid w:val="00714668"/>
    <w:rsid w:val="007163DB"/>
    <w:rsid w:val="0071715A"/>
    <w:rsid w:val="007234CC"/>
    <w:rsid w:val="0072387D"/>
    <w:rsid w:val="00723CF1"/>
    <w:rsid w:val="0072472A"/>
    <w:rsid w:val="00725CF8"/>
    <w:rsid w:val="00726EB1"/>
    <w:rsid w:val="00727138"/>
    <w:rsid w:val="007301DF"/>
    <w:rsid w:val="00730466"/>
    <w:rsid w:val="007313EB"/>
    <w:rsid w:val="007314C6"/>
    <w:rsid w:val="00731914"/>
    <w:rsid w:val="00732847"/>
    <w:rsid w:val="007358C7"/>
    <w:rsid w:val="0073777A"/>
    <w:rsid w:val="00737F7B"/>
    <w:rsid w:val="00740B32"/>
    <w:rsid w:val="00741158"/>
    <w:rsid w:val="0074140A"/>
    <w:rsid w:val="0074380E"/>
    <w:rsid w:val="00743B73"/>
    <w:rsid w:val="00743CB2"/>
    <w:rsid w:val="00745D42"/>
    <w:rsid w:val="00750EDB"/>
    <w:rsid w:val="00752581"/>
    <w:rsid w:val="00752762"/>
    <w:rsid w:val="0075339D"/>
    <w:rsid w:val="00756D99"/>
    <w:rsid w:val="007577D8"/>
    <w:rsid w:val="0076194B"/>
    <w:rsid w:val="007662A8"/>
    <w:rsid w:val="00770D72"/>
    <w:rsid w:val="0077186E"/>
    <w:rsid w:val="007723FE"/>
    <w:rsid w:val="0077255D"/>
    <w:rsid w:val="00772566"/>
    <w:rsid w:val="007726C1"/>
    <w:rsid w:val="00774A8D"/>
    <w:rsid w:val="00774B98"/>
    <w:rsid w:val="00775157"/>
    <w:rsid w:val="00776804"/>
    <w:rsid w:val="00777BB4"/>
    <w:rsid w:val="00781561"/>
    <w:rsid w:val="00781CA2"/>
    <w:rsid w:val="0079025C"/>
    <w:rsid w:val="00791F4C"/>
    <w:rsid w:val="007932D6"/>
    <w:rsid w:val="00793647"/>
    <w:rsid w:val="007943DE"/>
    <w:rsid w:val="00794FDA"/>
    <w:rsid w:val="007965CA"/>
    <w:rsid w:val="00796DD3"/>
    <w:rsid w:val="007A2ADA"/>
    <w:rsid w:val="007A3985"/>
    <w:rsid w:val="007A3C31"/>
    <w:rsid w:val="007A45C4"/>
    <w:rsid w:val="007A5694"/>
    <w:rsid w:val="007A5CEC"/>
    <w:rsid w:val="007A762F"/>
    <w:rsid w:val="007B44E7"/>
    <w:rsid w:val="007B7A88"/>
    <w:rsid w:val="007C158C"/>
    <w:rsid w:val="007C26F4"/>
    <w:rsid w:val="007C2C15"/>
    <w:rsid w:val="007C4AA5"/>
    <w:rsid w:val="007D341C"/>
    <w:rsid w:val="007D3C68"/>
    <w:rsid w:val="007D5C30"/>
    <w:rsid w:val="007D5EA6"/>
    <w:rsid w:val="007D5FE3"/>
    <w:rsid w:val="007E2615"/>
    <w:rsid w:val="007E3DC1"/>
    <w:rsid w:val="007E46E6"/>
    <w:rsid w:val="007E5235"/>
    <w:rsid w:val="007E5459"/>
    <w:rsid w:val="007E57A3"/>
    <w:rsid w:val="007E683D"/>
    <w:rsid w:val="007F1DA5"/>
    <w:rsid w:val="007F2FF3"/>
    <w:rsid w:val="007F35C3"/>
    <w:rsid w:val="007F4178"/>
    <w:rsid w:val="007F4397"/>
    <w:rsid w:val="007F5454"/>
    <w:rsid w:val="007F5E7A"/>
    <w:rsid w:val="008016D8"/>
    <w:rsid w:val="00802896"/>
    <w:rsid w:val="00802A6E"/>
    <w:rsid w:val="00803931"/>
    <w:rsid w:val="0080402B"/>
    <w:rsid w:val="008048B9"/>
    <w:rsid w:val="00805861"/>
    <w:rsid w:val="00807D75"/>
    <w:rsid w:val="00811A49"/>
    <w:rsid w:val="00811AE9"/>
    <w:rsid w:val="00812089"/>
    <w:rsid w:val="0081248D"/>
    <w:rsid w:val="00812998"/>
    <w:rsid w:val="00813E2B"/>
    <w:rsid w:val="008162CD"/>
    <w:rsid w:val="00817193"/>
    <w:rsid w:val="008172C6"/>
    <w:rsid w:val="0081790F"/>
    <w:rsid w:val="00820085"/>
    <w:rsid w:val="00820143"/>
    <w:rsid w:val="00822ECC"/>
    <w:rsid w:val="0082335A"/>
    <w:rsid w:val="008236CA"/>
    <w:rsid w:val="008251BE"/>
    <w:rsid w:val="00825FB1"/>
    <w:rsid w:val="008273B3"/>
    <w:rsid w:val="008274E5"/>
    <w:rsid w:val="008311CB"/>
    <w:rsid w:val="008317A5"/>
    <w:rsid w:val="00832228"/>
    <w:rsid w:val="008322CE"/>
    <w:rsid w:val="008329F5"/>
    <w:rsid w:val="00834B8E"/>
    <w:rsid w:val="008351AE"/>
    <w:rsid w:val="0083666A"/>
    <w:rsid w:val="00840C26"/>
    <w:rsid w:val="00843B79"/>
    <w:rsid w:val="00844C27"/>
    <w:rsid w:val="00850BC3"/>
    <w:rsid w:val="00851240"/>
    <w:rsid w:val="00851EB8"/>
    <w:rsid w:val="00852FB4"/>
    <w:rsid w:val="00853BA1"/>
    <w:rsid w:val="00853FFF"/>
    <w:rsid w:val="00854A18"/>
    <w:rsid w:val="008558EA"/>
    <w:rsid w:val="00857A01"/>
    <w:rsid w:val="0086139F"/>
    <w:rsid w:val="00861DDA"/>
    <w:rsid w:val="00862974"/>
    <w:rsid w:val="00862DDE"/>
    <w:rsid w:val="00863513"/>
    <w:rsid w:val="00864336"/>
    <w:rsid w:val="00864CC9"/>
    <w:rsid w:val="00866036"/>
    <w:rsid w:val="00870FB5"/>
    <w:rsid w:val="00871F96"/>
    <w:rsid w:val="00871FE8"/>
    <w:rsid w:val="00872375"/>
    <w:rsid w:val="00872BD6"/>
    <w:rsid w:val="00874162"/>
    <w:rsid w:val="00874880"/>
    <w:rsid w:val="00875374"/>
    <w:rsid w:val="00876252"/>
    <w:rsid w:val="00880082"/>
    <w:rsid w:val="0088211A"/>
    <w:rsid w:val="00884316"/>
    <w:rsid w:val="0088610E"/>
    <w:rsid w:val="0088639C"/>
    <w:rsid w:val="008925E2"/>
    <w:rsid w:val="0089347E"/>
    <w:rsid w:val="00893555"/>
    <w:rsid w:val="00893629"/>
    <w:rsid w:val="00895655"/>
    <w:rsid w:val="00895E70"/>
    <w:rsid w:val="008965C6"/>
    <w:rsid w:val="00896D54"/>
    <w:rsid w:val="00897C40"/>
    <w:rsid w:val="008A030F"/>
    <w:rsid w:val="008A2198"/>
    <w:rsid w:val="008A22C1"/>
    <w:rsid w:val="008A249E"/>
    <w:rsid w:val="008A7C3A"/>
    <w:rsid w:val="008B28EE"/>
    <w:rsid w:val="008B363A"/>
    <w:rsid w:val="008B455E"/>
    <w:rsid w:val="008B5C44"/>
    <w:rsid w:val="008B6C90"/>
    <w:rsid w:val="008B6FB6"/>
    <w:rsid w:val="008B7424"/>
    <w:rsid w:val="008B799B"/>
    <w:rsid w:val="008C1A3D"/>
    <w:rsid w:val="008C1A7D"/>
    <w:rsid w:val="008C2B4C"/>
    <w:rsid w:val="008C3253"/>
    <w:rsid w:val="008C3903"/>
    <w:rsid w:val="008C4244"/>
    <w:rsid w:val="008C42E8"/>
    <w:rsid w:val="008C7F28"/>
    <w:rsid w:val="008D1423"/>
    <w:rsid w:val="008D1690"/>
    <w:rsid w:val="008D2EFB"/>
    <w:rsid w:val="008D2FF7"/>
    <w:rsid w:val="008D41C2"/>
    <w:rsid w:val="008D73F5"/>
    <w:rsid w:val="008E371F"/>
    <w:rsid w:val="008E3FB7"/>
    <w:rsid w:val="008E556F"/>
    <w:rsid w:val="008E6B5F"/>
    <w:rsid w:val="008E7065"/>
    <w:rsid w:val="008E7408"/>
    <w:rsid w:val="008F09BE"/>
    <w:rsid w:val="008F16E4"/>
    <w:rsid w:val="008F5A83"/>
    <w:rsid w:val="008F5BB5"/>
    <w:rsid w:val="008F6E22"/>
    <w:rsid w:val="00900127"/>
    <w:rsid w:val="00901180"/>
    <w:rsid w:val="009032E3"/>
    <w:rsid w:val="00905EBB"/>
    <w:rsid w:val="00906594"/>
    <w:rsid w:val="00906668"/>
    <w:rsid w:val="009067CE"/>
    <w:rsid w:val="00910450"/>
    <w:rsid w:val="00910544"/>
    <w:rsid w:val="00911299"/>
    <w:rsid w:val="00913D1C"/>
    <w:rsid w:val="009143A1"/>
    <w:rsid w:val="00915009"/>
    <w:rsid w:val="00923406"/>
    <w:rsid w:val="009244FD"/>
    <w:rsid w:val="00924D49"/>
    <w:rsid w:val="009270EC"/>
    <w:rsid w:val="0092745C"/>
    <w:rsid w:val="009319E3"/>
    <w:rsid w:val="00932C9F"/>
    <w:rsid w:val="00933E93"/>
    <w:rsid w:val="00934631"/>
    <w:rsid w:val="0093620B"/>
    <w:rsid w:val="0094207B"/>
    <w:rsid w:val="00943F20"/>
    <w:rsid w:val="009445F9"/>
    <w:rsid w:val="00946307"/>
    <w:rsid w:val="00947B8E"/>
    <w:rsid w:val="0095018B"/>
    <w:rsid w:val="00952FD6"/>
    <w:rsid w:val="009537F2"/>
    <w:rsid w:val="00954519"/>
    <w:rsid w:val="00954700"/>
    <w:rsid w:val="00954E3B"/>
    <w:rsid w:val="009551AF"/>
    <w:rsid w:val="00956CCF"/>
    <w:rsid w:val="0096026B"/>
    <w:rsid w:val="00960ED3"/>
    <w:rsid w:val="00960F4E"/>
    <w:rsid w:val="009616A4"/>
    <w:rsid w:val="009628B9"/>
    <w:rsid w:val="0096374F"/>
    <w:rsid w:val="00963857"/>
    <w:rsid w:val="00963D09"/>
    <w:rsid w:val="009669C2"/>
    <w:rsid w:val="00966CEF"/>
    <w:rsid w:val="009677FF"/>
    <w:rsid w:val="00967941"/>
    <w:rsid w:val="009703F4"/>
    <w:rsid w:val="00970948"/>
    <w:rsid w:val="00970C39"/>
    <w:rsid w:val="00970FDA"/>
    <w:rsid w:val="00972CE8"/>
    <w:rsid w:val="009731CE"/>
    <w:rsid w:val="00973E13"/>
    <w:rsid w:val="00974C5D"/>
    <w:rsid w:val="00976DC8"/>
    <w:rsid w:val="00980623"/>
    <w:rsid w:val="00980E00"/>
    <w:rsid w:val="00981981"/>
    <w:rsid w:val="00982F57"/>
    <w:rsid w:val="00984076"/>
    <w:rsid w:val="009850FB"/>
    <w:rsid w:val="00985CCB"/>
    <w:rsid w:val="00987001"/>
    <w:rsid w:val="00987623"/>
    <w:rsid w:val="00990F79"/>
    <w:rsid w:val="00991D93"/>
    <w:rsid w:val="009936AD"/>
    <w:rsid w:val="00996263"/>
    <w:rsid w:val="0099749C"/>
    <w:rsid w:val="009A1F59"/>
    <w:rsid w:val="009A21CC"/>
    <w:rsid w:val="009A2F18"/>
    <w:rsid w:val="009A3548"/>
    <w:rsid w:val="009A3758"/>
    <w:rsid w:val="009A5887"/>
    <w:rsid w:val="009B11CD"/>
    <w:rsid w:val="009B59BD"/>
    <w:rsid w:val="009B5F07"/>
    <w:rsid w:val="009B610C"/>
    <w:rsid w:val="009B6AF2"/>
    <w:rsid w:val="009B7D2A"/>
    <w:rsid w:val="009C2038"/>
    <w:rsid w:val="009C2A01"/>
    <w:rsid w:val="009C3C6E"/>
    <w:rsid w:val="009C486D"/>
    <w:rsid w:val="009C48B8"/>
    <w:rsid w:val="009C51C9"/>
    <w:rsid w:val="009D2D30"/>
    <w:rsid w:val="009D3ECF"/>
    <w:rsid w:val="009D570D"/>
    <w:rsid w:val="009D6D39"/>
    <w:rsid w:val="009E1A55"/>
    <w:rsid w:val="009E21C7"/>
    <w:rsid w:val="009E29AD"/>
    <w:rsid w:val="009E2C52"/>
    <w:rsid w:val="009E39DD"/>
    <w:rsid w:val="009E40C4"/>
    <w:rsid w:val="009E430F"/>
    <w:rsid w:val="009E4F68"/>
    <w:rsid w:val="009E5A88"/>
    <w:rsid w:val="009F05EB"/>
    <w:rsid w:val="009F08E9"/>
    <w:rsid w:val="009F0FAF"/>
    <w:rsid w:val="00A02584"/>
    <w:rsid w:val="00A02E7D"/>
    <w:rsid w:val="00A043C0"/>
    <w:rsid w:val="00A0515A"/>
    <w:rsid w:val="00A06C55"/>
    <w:rsid w:val="00A06D93"/>
    <w:rsid w:val="00A06DB6"/>
    <w:rsid w:val="00A076D4"/>
    <w:rsid w:val="00A118E7"/>
    <w:rsid w:val="00A15396"/>
    <w:rsid w:val="00A1603F"/>
    <w:rsid w:val="00A17D12"/>
    <w:rsid w:val="00A20CE4"/>
    <w:rsid w:val="00A21458"/>
    <w:rsid w:val="00A22FFE"/>
    <w:rsid w:val="00A23DED"/>
    <w:rsid w:val="00A24BAE"/>
    <w:rsid w:val="00A24E89"/>
    <w:rsid w:val="00A26932"/>
    <w:rsid w:val="00A276A0"/>
    <w:rsid w:val="00A277D6"/>
    <w:rsid w:val="00A2786E"/>
    <w:rsid w:val="00A30F58"/>
    <w:rsid w:val="00A313C2"/>
    <w:rsid w:val="00A3158A"/>
    <w:rsid w:val="00A32058"/>
    <w:rsid w:val="00A32605"/>
    <w:rsid w:val="00A32F2A"/>
    <w:rsid w:val="00A33F11"/>
    <w:rsid w:val="00A351CC"/>
    <w:rsid w:val="00A3606E"/>
    <w:rsid w:val="00A362C7"/>
    <w:rsid w:val="00A3649D"/>
    <w:rsid w:val="00A41120"/>
    <w:rsid w:val="00A449B3"/>
    <w:rsid w:val="00A44B74"/>
    <w:rsid w:val="00A4659D"/>
    <w:rsid w:val="00A51DE6"/>
    <w:rsid w:val="00A51F9A"/>
    <w:rsid w:val="00A51FD7"/>
    <w:rsid w:val="00A54233"/>
    <w:rsid w:val="00A5474A"/>
    <w:rsid w:val="00A54BA0"/>
    <w:rsid w:val="00A5645D"/>
    <w:rsid w:val="00A57704"/>
    <w:rsid w:val="00A626D3"/>
    <w:rsid w:val="00A632CE"/>
    <w:rsid w:val="00A63E86"/>
    <w:rsid w:val="00A64379"/>
    <w:rsid w:val="00A64BD9"/>
    <w:rsid w:val="00A70096"/>
    <w:rsid w:val="00A70798"/>
    <w:rsid w:val="00A73BFA"/>
    <w:rsid w:val="00A73CD9"/>
    <w:rsid w:val="00A74EE9"/>
    <w:rsid w:val="00A768FB"/>
    <w:rsid w:val="00A83935"/>
    <w:rsid w:val="00A85063"/>
    <w:rsid w:val="00A8686F"/>
    <w:rsid w:val="00A92BF6"/>
    <w:rsid w:val="00A9510B"/>
    <w:rsid w:val="00A95B82"/>
    <w:rsid w:val="00A968A1"/>
    <w:rsid w:val="00AA10C7"/>
    <w:rsid w:val="00AA25F6"/>
    <w:rsid w:val="00AA2C8B"/>
    <w:rsid w:val="00AA3872"/>
    <w:rsid w:val="00AA638D"/>
    <w:rsid w:val="00AA6544"/>
    <w:rsid w:val="00AA697B"/>
    <w:rsid w:val="00AB179E"/>
    <w:rsid w:val="00AB333B"/>
    <w:rsid w:val="00AB3495"/>
    <w:rsid w:val="00AB412F"/>
    <w:rsid w:val="00AB4606"/>
    <w:rsid w:val="00AB4B82"/>
    <w:rsid w:val="00AB4BCC"/>
    <w:rsid w:val="00AB5C39"/>
    <w:rsid w:val="00AB5EB0"/>
    <w:rsid w:val="00AC02A1"/>
    <w:rsid w:val="00AC17F8"/>
    <w:rsid w:val="00AC1DA3"/>
    <w:rsid w:val="00AC24A4"/>
    <w:rsid w:val="00AC2E66"/>
    <w:rsid w:val="00AC3661"/>
    <w:rsid w:val="00AC4B61"/>
    <w:rsid w:val="00AC4D1D"/>
    <w:rsid w:val="00AC668B"/>
    <w:rsid w:val="00AC7EEA"/>
    <w:rsid w:val="00AD0A2F"/>
    <w:rsid w:val="00AD11F8"/>
    <w:rsid w:val="00AD184A"/>
    <w:rsid w:val="00AD2588"/>
    <w:rsid w:val="00AD28E9"/>
    <w:rsid w:val="00AD4C7E"/>
    <w:rsid w:val="00AD5E64"/>
    <w:rsid w:val="00AE1AC0"/>
    <w:rsid w:val="00AE4D1A"/>
    <w:rsid w:val="00AE5B68"/>
    <w:rsid w:val="00AE7279"/>
    <w:rsid w:val="00AF1304"/>
    <w:rsid w:val="00AF2125"/>
    <w:rsid w:val="00AF2615"/>
    <w:rsid w:val="00AF4018"/>
    <w:rsid w:val="00AF4434"/>
    <w:rsid w:val="00AF4BD6"/>
    <w:rsid w:val="00AF4C14"/>
    <w:rsid w:val="00AF611A"/>
    <w:rsid w:val="00AF625D"/>
    <w:rsid w:val="00AF7F3B"/>
    <w:rsid w:val="00B002C6"/>
    <w:rsid w:val="00B02A9A"/>
    <w:rsid w:val="00B03041"/>
    <w:rsid w:val="00B073A5"/>
    <w:rsid w:val="00B0774A"/>
    <w:rsid w:val="00B11ED4"/>
    <w:rsid w:val="00B14307"/>
    <w:rsid w:val="00B14FB2"/>
    <w:rsid w:val="00B17C96"/>
    <w:rsid w:val="00B227F4"/>
    <w:rsid w:val="00B306D7"/>
    <w:rsid w:val="00B308CF"/>
    <w:rsid w:val="00B31D12"/>
    <w:rsid w:val="00B32ABF"/>
    <w:rsid w:val="00B3303D"/>
    <w:rsid w:val="00B33C20"/>
    <w:rsid w:val="00B37AF0"/>
    <w:rsid w:val="00B40659"/>
    <w:rsid w:val="00B42BEE"/>
    <w:rsid w:val="00B43A3B"/>
    <w:rsid w:val="00B4418C"/>
    <w:rsid w:val="00B46304"/>
    <w:rsid w:val="00B46CC6"/>
    <w:rsid w:val="00B47451"/>
    <w:rsid w:val="00B5257F"/>
    <w:rsid w:val="00B53C74"/>
    <w:rsid w:val="00B563EF"/>
    <w:rsid w:val="00B56653"/>
    <w:rsid w:val="00B57239"/>
    <w:rsid w:val="00B60068"/>
    <w:rsid w:val="00B60327"/>
    <w:rsid w:val="00B60A36"/>
    <w:rsid w:val="00B60AA7"/>
    <w:rsid w:val="00B6343F"/>
    <w:rsid w:val="00B66A85"/>
    <w:rsid w:val="00B66A99"/>
    <w:rsid w:val="00B73A6C"/>
    <w:rsid w:val="00B756A9"/>
    <w:rsid w:val="00B75F03"/>
    <w:rsid w:val="00B76868"/>
    <w:rsid w:val="00B77C03"/>
    <w:rsid w:val="00B77D13"/>
    <w:rsid w:val="00B8076D"/>
    <w:rsid w:val="00B8162E"/>
    <w:rsid w:val="00B821D7"/>
    <w:rsid w:val="00B82A41"/>
    <w:rsid w:val="00B82FF2"/>
    <w:rsid w:val="00B843C2"/>
    <w:rsid w:val="00B84501"/>
    <w:rsid w:val="00B850D1"/>
    <w:rsid w:val="00B85CF0"/>
    <w:rsid w:val="00B86FC5"/>
    <w:rsid w:val="00B87BF2"/>
    <w:rsid w:val="00B92CB8"/>
    <w:rsid w:val="00B94C93"/>
    <w:rsid w:val="00B94FCD"/>
    <w:rsid w:val="00B9674D"/>
    <w:rsid w:val="00B96F4C"/>
    <w:rsid w:val="00BA06E7"/>
    <w:rsid w:val="00BA11B7"/>
    <w:rsid w:val="00BA2C92"/>
    <w:rsid w:val="00BA3892"/>
    <w:rsid w:val="00BA3C39"/>
    <w:rsid w:val="00BA72C7"/>
    <w:rsid w:val="00BB06B6"/>
    <w:rsid w:val="00BB1F4B"/>
    <w:rsid w:val="00BB23B9"/>
    <w:rsid w:val="00BB36E7"/>
    <w:rsid w:val="00BB40C2"/>
    <w:rsid w:val="00BB4B0C"/>
    <w:rsid w:val="00BB4EC2"/>
    <w:rsid w:val="00BB513A"/>
    <w:rsid w:val="00BB69CE"/>
    <w:rsid w:val="00BB7DD6"/>
    <w:rsid w:val="00BB7FCD"/>
    <w:rsid w:val="00BC025B"/>
    <w:rsid w:val="00BC2211"/>
    <w:rsid w:val="00BC372D"/>
    <w:rsid w:val="00BC4158"/>
    <w:rsid w:val="00BC4AEE"/>
    <w:rsid w:val="00BC5F2B"/>
    <w:rsid w:val="00BC7EF9"/>
    <w:rsid w:val="00BD1A4A"/>
    <w:rsid w:val="00BD770D"/>
    <w:rsid w:val="00BE0FDB"/>
    <w:rsid w:val="00BE1166"/>
    <w:rsid w:val="00BE21AB"/>
    <w:rsid w:val="00BE609E"/>
    <w:rsid w:val="00BE6ACD"/>
    <w:rsid w:val="00BE7464"/>
    <w:rsid w:val="00BE7E63"/>
    <w:rsid w:val="00BF190C"/>
    <w:rsid w:val="00BF2B3D"/>
    <w:rsid w:val="00BF3422"/>
    <w:rsid w:val="00BF38CB"/>
    <w:rsid w:val="00BF3941"/>
    <w:rsid w:val="00BF5993"/>
    <w:rsid w:val="00C01329"/>
    <w:rsid w:val="00C0255E"/>
    <w:rsid w:val="00C02A4E"/>
    <w:rsid w:val="00C034DC"/>
    <w:rsid w:val="00C0456A"/>
    <w:rsid w:val="00C061A3"/>
    <w:rsid w:val="00C0628B"/>
    <w:rsid w:val="00C0690E"/>
    <w:rsid w:val="00C06D83"/>
    <w:rsid w:val="00C071E2"/>
    <w:rsid w:val="00C0758B"/>
    <w:rsid w:val="00C11A0F"/>
    <w:rsid w:val="00C11DA7"/>
    <w:rsid w:val="00C12964"/>
    <w:rsid w:val="00C1397C"/>
    <w:rsid w:val="00C149ED"/>
    <w:rsid w:val="00C15152"/>
    <w:rsid w:val="00C15342"/>
    <w:rsid w:val="00C16304"/>
    <w:rsid w:val="00C207A1"/>
    <w:rsid w:val="00C25B72"/>
    <w:rsid w:val="00C3248D"/>
    <w:rsid w:val="00C338BB"/>
    <w:rsid w:val="00C36791"/>
    <w:rsid w:val="00C409CC"/>
    <w:rsid w:val="00C41AF5"/>
    <w:rsid w:val="00C43E22"/>
    <w:rsid w:val="00C44EFA"/>
    <w:rsid w:val="00C4540B"/>
    <w:rsid w:val="00C4699B"/>
    <w:rsid w:val="00C46A9D"/>
    <w:rsid w:val="00C47623"/>
    <w:rsid w:val="00C50A0D"/>
    <w:rsid w:val="00C51539"/>
    <w:rsid w:val="00C5166B"/>
    <w:rsid w:val="00C52100"/>
    <w:rsid w:val="00C557AF"/>
    <w:rsid w:val="00C558E5"/>
    <w:rsid w:val="00C57A20"/>
    <w:rsid w:val="00C57E7B"/>
    <w:rsid w:val="00C6084C"/>
    <w:rsid w:val="00C6124A"/>
    <w:rsid w:val="00C61804"/>
    <w:rsid w:val="00C6197A"/>
    <w:rsid w:val="00C6258B"/>
    <w:rsid w:val="00C64854"/>
    <w:rsid w:val="00C649F7"/>
    <w:rsid w:val="00C65090"/>
    <w:rsid w:val="00C6536E"/>
    <w:rsid w:val="00C66388"/>
    <w:rsid w:val="00C66BA8"/>
    <w:rsid w:val="00C717E8"/>
    <w:rsid w:val="00C71BA4"/>
    <w:rsid w:val="00C72A90"/>
    <w:rsid w:val="00C73208"/>
    <w:rsid w:val="00C74DAD"/>
    <w:rsid w:val="00C75269"/>
    <w:rsid w:val="00C771F1"/>
    <w:rsid w:val="00C77F73"/>
    <w:rsid w:val="00C8201E"/>
    <w:rsid w:val="00C84A70"/>
    <w:rsid w:val="00C857D0"/>
    <w:rsid w:val="00C87F72"/>
    <w:rsid w:val="00C900C1"/>
    <w:rsid w:val="00C90A4E"/>
    <w:rsid w:val="00C9164B"/>
    <w:rsid w:val="00C9205B"/>
    <w:rsid w:val="00C925E1"/>
    <w:rsid w:val="00C92615"/>
    <w:rsid w:val="00C952CA"/>
    <w:rsid w:val="00C955FA"/>
    <w:rsid w:val="00C96D64"/>
    <w:rsid w:val="00CA0B4A"/>
    <w:rsid w:val="00CA1FAF"/>
    <w:rsid w:val="00CA284A"/>
    <w:rsid w:val="00CA3638"/>
    <w:rsid w:val="00CA5746"/>
    <w:rsid w:val="00CA6691"/>
    <w:rsid w:val="00CA6A35"/>
    <w:rsid w:val="00CB18A5"/>
    <w:rsid w:val="00CB3250"/>
    <w:rsid w:val="00CB3A49"/>
    <w:rsid w:val="00CB494F"/>
    <w:rsid w:val="00CB5927"/>
    <w:rsid w:val="00CC1668"/>
    <w:rsid w:val="00CC74FB"/>
    <w:rsid w:val="00CD2801"/>
    <w:rsid w:val="00CD61A4"/>
    <w:rsid w:val="00CD64E3"/>
    <w:rsid w:val="00CD6597"/>
    <w:rsid w:val="00CE17C7"/>
    <w:rsid w:val="00CE22C5"/>
    <w:rsid w:val="00CE3CE6"/>
    <w:rsid w:val="00CE54B9"/>
    <w:rsid w:val="00CE7157"/>
    <w:rsid w:val="00CE735F"/>
    <w:rsid w:val="00CE781F"/>
    <w:rsid w:val="00CF051F"/>
    <w:rsid w:val="00CF5270"/>
    <w:rsid w:val="00CF5334"/>
    <w:rsid w:val="00CF79E4"/>
    <w:rsid w:val="00CF79FF"/>
    <w:rsid w:val="00D01118"/>
    <w:rsid w:val="00D03A1C"/>
    <w:rsid w:val="00D0723D"/>
    <w:rsid w:val="00D114D8"/>
    <w:rsid w:val="00D11BEC"/>
    <w:rsid w:val="00D12096"/>
    <w:rsid w:val="00D13964"/>
    <w:rsid w:val="00D14796"/>
    <w:rsid w:val="00D14CFE"/>
    <w:rsid w:val="00D14F60"/>
    <w:rsid w:val="00D15A40"/>
    <w:rsid w:val="00D20891"/>
    <w:rsid w:val="00D2319E"/>
    <w:rsid w:val="00D23338"/>
    <w:rsid w:val="00D2360E"/>
    <w:rsid w:val="00D2596D"/>
    <w:rsid w:val="00D25ACE"/>
    <w:rsid w:val="00D2649F"/>
    <w:rsid w:val="00D26812"/>
    <w:rsid w:val="00D320AD"/>
    <w:rsid w:val="00D35D86"/>
    <w:rsid w:val="00D36EF0"/>
    <w:rsid w:val="00D37CAC"/>
    <w:rsid w:val="00D4070F"/>
    <w:rsid w:val="00D42810"/>
    <w:rsid w:val="00D4281C"/>
    <w:rsid w:val="00D4550B"/>
    <w:rsid w:val="00D46EDE"/>
    <w:rsid w:val="00D51D1F"/>
    <w:rsid w:val="00D52249"/>
    <w:rsid w:val="00D56269"/>
    <w:rsid w:val="00D565CC"/>
    <w:rsid w:val="00D56EED"/>
    <w:rsid w:val="00D574C6"/>
    <w:rsid w:val="00D57B8F"/>
    <w:rsid w:val="00D6004B"/>
    <w:rsid w:val="00D61361"/>
    <w:rsid w:val="00D62899"/>
    <w:rsid w:val="00D64FFF"/>
    <w:rsid w:val="00D6659C"/>
    <w:rsid w:val="00D716B3"/>
    <w:rsid w:val="00D721F0"/>
    <w:rsid w:val="00D72FD5"/>
    <w:rsid w:val="00D738C1"/>
    <w:rsid w:val="00D7545B"/>
    <w:rsid w:val="00D772AA"/>
    <w:rsid w:val="00D77DE9"/>
    <w:rsid w:val="00D90667"/>
    <w:rsid w:val="00D906A4"/>
    <w:rsid w:val="00D9140D"/>
    <w:rsid w:val="00D94352"/>
    <w:rsid w:val="00D978D8"/>
    <w:rsid w:val="00D97CE2"/>
    <w:rsid w:val="00DA0729"/>
    <w:rsid w:val="00DA0867"/>
    <w:rsid w:val="00DA0A42"/>
    <w:rsid w:val="00DA0BA7"/>
    <w:rsid w:val="00DA1B0B"/>
    <w:rsid w:val="00DA23AB"/>
    <w:rsid w:val="00DA49B4"/>
    <w:rsid w:val="00DA5F66"/>
    <w:rsid w:val="00DA64AE"/>
    <w:rsid w:val="00DA73CC"/>
    <w:rsid w:val="00DA7DE2"/>
    <w:rsid w:val="00DB011F"/>
    <w:rsid w:val="00DB16C0"/>
    <w:rsid w:val="00DB3AF0"/>
    <w:rsid w:val="00DB4078"/>
    <w:rsid w:val="00DB4482"/>
    <w:rsid w:val="00DB7143"/>
    <w:rsid w:val="00DC0B27"/>
    <w:rsid w:val="00DC26EB"/>
    <w:rsid w:val="00DC3633"/>
    <w:rsid w:val="00DC38D7"/>
    <w:rsid w:val="00DC3CE8"/>
    <w:rsid w:val="00DC4064"/>
    <w:rsid w:val="00DC66C9"/>
    <w:rsid w:val="00DC6C8C"/>
    <w:rsid w:val="00DC75CB"/>
    <w:rsid w:val="00DC7E25"/>
    <w:rsid w:val="00DD1157"/>
    <w:rsid w:val="00DD1A1F"/>
    <w:rsid w:val="00DD1FA4"/>
    <w:rsid w:val="00DD2AE9"/>
    <w:rsid w:val="00DD4F68"/>
    <w:rsid w:val="00DD50B2"/>
    <w:rsid w:val="00DD5B49"/>
    <w:rsid w:val="00DE0E0D"/>
    <w:rsid w:val="00DE19DE"/>
    <w:rsid w:val="00DE2822"/>
    <w:rsid w:val="00DE3EF3"/>
    <w:rsid w:val="00DE7098"/>
    <w:rsid w:val="00DE710B"/>
    <w:rsid w:val="00DE7914"/>
    <w:rsid w:val="00DF0024"/>
    <w:rsid w:val="00DF0AC8"/>
    <w:rsid w:val="00DF149A"/>
    <w:rsid w:val="00DF150C"/>
    <w:rsid w:val="00DF1F02"/>
    <w:rsid w:val="00DF2107"/>
    <w:rsid w:val="00DF2AD0"/>
    <w:rsid w:val="00DF4A37"/>
    <w:rsid w:val="00DF4A9F"/>
    <w:rsid w:val="00DF4AD2"/>
    <w:rsid w:val="00E00BCF"/>
    <w:rsid w:val="00E03CF3"/>
    <w:rsid w:val="00E044D5"/>
    <w:rsid w:val="00E04CEF"/>
    <w:rsid w:val="00E051A2"/>
    <w:rsid w:val="00E05616"/>
    <w:rsid w:val="00E05A2A"/>
    <w:rsid w:val="00E0690A"/>
    <w:rsid w:val="00E10CDB"/>
    <w:rsid w:val="00E11BB2"/>
    <w:rsid w:val="00E1231B"/>
    <w:rsid w:val="00E1435B"/>
    <w:rsid w:val="00E14659"/>
    <w:rsid w:val="00E1730A"/>
    <w:rsid w:val="00E17314"/>
    <w:rsid w:val="00E22992"/>
    <w:rsid w:val="00E235B1"/>
    <w:rsid w:val="00E238B0"/>
    <w:rsid w:val="00E243F0"/>
    <w:rsid w:val="00E26B7C"/>
    <w:rsid w:val="00E30B29"/>
    <w:rsid w:val="00E3265C"/>
    <w:rsid w:val="00E33E97"/>
    <w:rsid w:val="00E3497E"/>
    <w:rsid w:val="00E36E2A"/>
    <w:rsid w:val="00E4060E"/>
    <w:rsid w:val="00E411F9"/>
    <w:rsid w:val="00E417B5"/>
    <w:rsid w:val="00E41DB4"/>
    <w:rsid w:val="00E42B81"/>
    <w:rsid w:val="00E42C88"/>
    <w:rsid w:val="00E507AE"/>
    <w:rsid w:val="00E50A69"/>
    <w:rsid w:val="00E513C5"/>
    <w:rsid w:val="00E52D6A"/>
    <w:rsid w:val="00E5356C"/>
    <w:rsid w:val="00E53DCB"/>
    <w:rsid w:val="00E57EA2"/>
    <w:rsid w:val="00E60B0F"/>
    <w:rsid w:val="00E61620"/>
    <w:rsid w:val="00E61D8C"/>
    <w:rsid w:val="00E644FC"/>
    <w:rsid w:val="00E6452C"/>
    <w:rsid w:val="00E64DAC"/>
    <w:rsid w:val="00E65879"/>
    <w:rsid w:val="00E66DE9"/>
    <w:rsid w:val="00E6733B"/>
    <w:rsid w:val="00E67422"/>
    <w:rsid w:val="00E7076B"/>
    <w:rsid w:val="00E73097"/>
    <w:rsid w:val="00E7455B"/>
    <w:rsid w:val="00E769C2"/>
    <w:rsid w:val="00E77CF4"/>
    <w:rsid w:val="00E81A9C"/>
    <w:rsid w:val="00E824B2"/>
    <w:rsid w:val="00E833DB"/>
    <w:rsid w:val="00E84220"/>
    <w:rsid w:val="00E85978"/>
    <w:rsid w:val="00E862AF"/>
    <w:rsid w:val="00E87785"/>
    <w:rsid w:val="00E90605"/>
    <w:rsid w:val="00E92CEB"/>
    <w:rsid w:val="00E92E8D"/>
    <w:rsid w:val="00E93495"/>
    <w:rsid w:val="00E94E08"/>
    <w:rsid w:val="00E95180"/>
    <w:rsid w:val="00E961A6"/>
    <w:rsid w:val="00E96623"/>
    <w:rsid w:val="00EA00E0"/>
    <w:rsid w:val="00EA0994"/>
    <w:rsid w:val="00EA1D30"/>
    <w:rsid w:val="00EA26F6"/>
    <w:rsid w:val="00EA42E3"/>
    <w:rsid w:val="00EA5458"/>
    <w:rsid w:val="00EB72FF"/>
    <w:rsid w:val="00EC0989"/>
    <w:rsid w:val="00EC0E02"/>
    <w:rsid w:val="00EC1D14"/>
    <w:rsid w:val="00EC251F"/>
    <w:rsid w:val="00EC2AA8"/>
    <w:rsid w:val="00EC3C25"/>
    <w:rsid w:val="00EC73CB"/>
    <w:rsid w:val="00ED1D65"/>
    <w:rsid w:val="00ED4C08"/>
    <w:rsid w:val="00EE0796"/>
    <w:rsid w:val="00EE1F44"/>
    <w:rsid w:val="00EE20EE"/>
    <w:rsid w:val="00EE2467"/>
    <w:rsid w:val="00EE6819"/>
    <w:rsid w:val="00EE70DF"/>
    <w:rsid w:val="00EF2360"/>
    <w:rsid w:val="00EF2CBD"/>
    <w:rsid w:val="00EF363A"/>
    <w:rsid w:val="00EF4853"/>
    <w:rsid w:val="00EF5F02"/>
    <w:rsid w:val="00EF73AC"/>
    <w:rsid w:val="00EF7628"/>
    <w:rsid w:val="00EF7BB4"/>
    <w:rsid w:val="00F02D38"/>
    <w:rsid w:val="00F03F62"/>
    <w:rsid w:val="00F042D6"/>
    <w:rsid w:val="00F04A27"/>
    <w:rsid w:val="00F05408"/>
    <w:rsid w:val="00F05AEA"/>
    <w:rsid w:val="00F05C03"/>
    <w:rsid w:val="00F0679A"/>
    <w:rsid w:val="00F07FCD"/>
    <w:rsid w:val="00F139C5"/>
    <w:rsid w:val="00F13C52"/>
    <w:rsid w:val="00F14081"/>
    <w:rsid w:val="00F14BC3"/>
    <w:rsid w:val="00F300F5"/>
    <w:rsid w:val="00F314D9"/>
    <w:rsid w:val="00F31703"/>
    <w:rsid w:val="00F31D45"/>
    <w:rsid w:val="00F339DE"/>
    <w:rsid w:val="00F36627"/>
    <w:rsid w:val="00F36A78"/>
    <w:rsid w:val="00F37DAA"/>
    <w:rsid w:val="00F37DDC"/>
    <w:rsid w:val="00F37FF6"/>
    <w:rsid w:val="00F40A1D"/>
    <w:rsid w:val="00F46C42"/>
    <w:rsid w:val="00F47DD1"/>
    <w:rsid w:val="00F51F6B"/>
    <w:rsid w:val="00F6003D"/>
    <w:rsid w:val="00F6072E"/>
    <w:rsid w:val="00F62475"/>
    <w:rsid w:val="00F62E8A"/>
    <w:rsid w:val="00F63B9B"/>
    <w:rsid w:val="00F654A8"/>
    <w:rsid w:val="00F654D8"/>
    <w:rsid w:val="00F65F55"/>
    <w:rsid w:val="00F660EC"/>
    <w:rsid w:val="00F66682"/>
    <w:rsid w:val="00F71A8D"/>
    <w:rsid w:val="00F725DC"/>
    <w:rsid w:val="00F72BE9"/>
    <w:rsid w:val="00F73122"/>
    <w:rsid w:val="00F752BE"/>
    <w:rsid w:val="00F7703A"/>
    <w:rsid w:val="00F803BC"/>
    <w:rsid w:val="00F805AB"/>
    <w:rsid w:val="00F818EB"/>
    <w:rsid w:val="00F8262F"/>
    <w:rsid w:val="00F82677"/>
    <w:rsid w:val="00F856C0"/>
    <w:rsid w:val="00F905A4"/>
    <w:rsid w:val="00F93EC7"/>
    <w:rsid w:val="00F940CE"/>
    <w:rsid w:val="00F95174"/>
    <w:rsid w:val="00F95A8C"/>
    <w:rsid w:val="00F97237"/>
    <w:rsid w:val="00F97E0D"/>
    <w:rsid w:val="00FA4575"/>
    <w:rsid w:val="00FA7A5A"/>
    <w:rsid w:val="00FB289B"/>
    <w:rsid w:val="00FB55FA"/>
    <w:rsid w:val="00FB6903"/>
    <w:rsid w:val="00FC063C"/>
    <w:rsid w:val="00FC2302"/>
    <w:rsid w:val="00FC31E5"/>
    <w:rsid w:val="00FC37AA"/>
    <w:rsid w:val="00FC3F53"/>
    <w:rsid w:val="00FC4AA4"/>
    <w:rsid w:val="00FC6AF9"/>
    <w:rsid w:val="00FD0329"/>
    <w:rsid w:val="00FD34F8"/>
    <w:rsid w:val="00FD4A2B"/>
    <w:rsid w:val="00FD5096"/>
    <w:rsid w:val="00FD53CC"/>
    <w:rsid w:val="00FD7225"/>
    <w:rsid w:val="00FE398C"/>
    <w:rsid w:val="00FE5B6E"/>
    <w:rsid w:val="00FE5E62"/>
    <w:rsid w:val="00FE75D2"/>
    <w:rsid w:val="00FF00DF"/>
    <w:rsid w:val="00FF0F99"/>
    <w:rsid w:val="00FF1EC8"/>
    <w:rsid w:val="00FF50D8"/>
    <w:rsid w:val="00FF5B9E"/>
    <w:rsid w:val="00FF77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75D2"/>
    <w:pPr>
      <w:spacing w:after="200" w:line="276" w:lineRule="auto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970C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970C39"/>
    <w:rPr>
      <w:rFonts w:cs="Times New Roman"/>
    </w:rPr>
  </w:style>
  <w:style w:type="paragraph" w:styleId="Footer">
    <w:name w:val="footer"/>
    <w:basedOn w:val="Normal"/>
    <w:link w:val="FooterChar"/>
    <w:uiPriority w:val="99"/>
    <w:rsid w:val="00970C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970C39"/>
    <w:rPr>
      <w:rFonts w:cs="Times New Roman"/>
    </w:rPr>
  </w:style>
  <w:style w:type="paragraph" w:styleId="DocumentMap">
    <w:name w:val="Document Map"/>
    <w:basedOn w:val="Normal"/>
    <w:link w:val="DocumentMapChar"/>
    <w:uiPriority w:val="99"/>
    <w:semiHidden/>
    <w:rsid w:val="00135FDA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972CE8"/>
    <w:rPr>
      <w:rFonts w:ascii="Times New Roman" w:hAnsi="Times New Roman" w:cs="Times New Roman"/>
      <w:sz w:val="2"/>
    </w:rPr>
  </w:style>
  <w:style w:type="paragraph" w:styleId="ListParagraph">
    <w:name w:val="List Paragraph"/>
    <w:basedOn w:val="Normal"/>
    <w:uiPriority w:val="99"/>
    <w:qFormat/>
    <w:rsid w:val="003E083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rsid w:val="000F60E1"/>
    <w:pPr>
      <w:spacing w:after="0" w:line="240" w:lineRule="auto"/>
    </w:pPr>
    <w:rPr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F60E1"/>
    <w:rPr>
      <w:rFonts w:cs="Times New Roman"/>
      <w:sz w:val="16"/>
      <w:szCs w:val="16"/>
      <w:lang w:val="ru-RU" w:eastAsia="ru-RU"/>
    </w:rPr>
  </w:style>
  <w:style w:type="character" w:styleId="Hyperlink">
    <w:name w:val="Hyperlink"/>
    <w:basedOn w:val="DefaultParagraphFont"/>
    <w:uiPriority w:val="99"/>
    <w:rsid w:val="00E05616"/>
    <w:rPr>
      <w:rFonts w:cs="Times New Roman"/>
      <w:color w:val="0000FF"/>
      <w:u w:val="single"/>
    </w:rPr>
  </w:style>
  <w:style w:type="paragraph" w:styleId="Title">
    <w:name w:val="Title"/>
    <w:basedOn w:val="Normal"/>
    <w:link w:val="TitleChar"/>
    <w:uiPriority w:val="99"/>
    <w:qFormat/>
    <w:locked/>
    <w:rsid w:val="000F2CD7"/>
    <w:pPr>
      <w:spacing w:after="0" w:line="240" w:lineRule="auto"/>
      <w:jc w:val="center"/>
    </w:pPr>
    <w:rPr>
      <w:rFonts w:ascii="Times New Roman" w:hAnsi="Times New Roman"/>
      <w:sz w:val="28"/>
      <w:szCs w:val="24"/>
    </w:rPr>
  </w:style>
  <w:style w:type="character" w:customStyle="1" w:styleId="TitleChar">
    <w:name w:val="Title Char"/>
    <w:basedOn w:val="DefaultParagraphFont"/>
    <w:link w:val="Title"/>
    <w:uiPriority w:val="99"/>
    <w:locked/>
    <w:rsid w:val="000F2CD7"/>
    <w:rPr>
      <w:rFonts w:ascii="Times New Roman" w:hAnsi="Times New Roman" w:cs="Times New Roman"/>
      <w:sz w:val="24"/>
      <w:szCs w:val="24"/>
      <w:lang w:val="ru-RU" w:eastAsia="ru-RU"/>
    </w:rPr>
  </w:style>
  <w:style w:type="paragraph" w:styleId="BodyText">
    <w:name w:val="Body Text"/>
    <w:basedOn w:val="Normal"/>
    <w:link w:val="BodyTextChar"/>
    <w:uiPriority w:val="99"/>
    <w:semiHidden/>
    <w:rsid w:val="000F2CD7"/>
    <w:pPr>
      <w:spacing w:after="0" w:line="240" w:lineRule="auto"/>
      <w:ind w:right="5755"/>
      <w:jc w:val="both"/>
    </w:pPr>
    <w:rPr>
      <w:rFonts w:ascii="Times New Roman" w:hAnsi="Times New Roman"/>
      <w:sz w:val="28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0F2CD7"/>
    <w:rPr>
      <w:rFonts w:ascii="Times New Roman" w:hAnsi="Times New Roman" w:cs="Times New Roman"/>
      <w:sz w:val="24"/>
      <w:szCs w:val="24"/>
      <w:lang w:val="ru-RU" w:eastAsia="ru-RU"/>
    </w:rPr>
  </w:style>
  <w:style w:type="paragraph" w:customStyle="1" w:styleId="ConsPlusNormal">
    <w:name w:val="ConsPlusNormal"/>
    <w:uiPriority w:val="99"/>
    <w:rsid w:val="009A1F59"/>
    <w:pPr>
      <w:autoSpaceDE w:val="0"/>
      <w:autoSpaceDN w:val="0"/>
      <w:adjustRightInd w:val="0"/>
    </w:pPr>
    <w:rPr>
      <w:rFonts w:ascii="Times New Roman" w:hAnsi="Times New Roman"/>
      <w:sz w:val="28"/>
      <w:szCs w:val="28"/>
      <w:lang w:eastAsia="hy-AM"/>
    </w:rPr>
  </w:style>
  <w:style w:type="paragraph" w:customStyle="1" w:styleId="1">
    <w:name w:val="Без интервала1"/>
    <w:uiPriority w:val="99"/>
    <w:rsid w:val="002C13B8"/>
    <w:pPr>
      <w:suppressAutoHyphens/>
    </w:pPr>
    <w:rPr>
      <w:lang w:eastAsia="ar-SA"/>
    </w:rPr>
  </w:style>
  <w:style w:type="paragraph" w:customStyle="1" w:styleId="ConsTitle">
    <w:name w:val="ConsTitle"/>
    <w:uiPriority w:val="99"/>
    <w:rsid w:val="001F4382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02236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36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36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36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36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36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36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36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36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36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6126B8BD555EC83273802E38E3BE1B7CC3402BD6921FA3782B3E05B83o1ODI" TargetMode="External"/><Relationship Id="rId13" Type="http://schemas.openxmlformats.org/officeDocument/2006/relationships/hyperlink" Target="consultantplus://offline/ref=E8A9E23F38D5A2642A9ED5D30C3284541448E94E8B4B814FDA39F996E43011D5BE8B9CA8L3m1I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5AB35AA39909D408213171C4FA47E61D03A3F43E4AA55A74408B2CD8B1RDgAL" TargetMode="External"/><Relationship Id="rId12" Type="http://schemas.openxmlformats.org/officeDocument/2006/relationships/hyperlink" Target="http://&#1087;&#1088;&#1072;&#1074;&#1086;-&#1084;&#1080;&#1085;&#1102;&#1089;&#1090;.&#1088;&#1092;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1496B0401B1BB89E489F67D05ABDF8042979E324249D75003CBF578798F34F0712E8B706DCDEE4C4Y5KAM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consultantplus://offline/ref=1496B0401B1BB89E489F67D05ABDF804297AEB26269B75003CBF578798F34F0712E8B701D8YDKC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753EF44A1D8D658FBCF2B53B403427D31862D0B1504065E6808F01726FU1K4M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53</TotalTime>
  <Pages>88</Pages>
  <Words>-32766</Words>
  <Characters>-32766</Characters>
  <Application>Microsoft Office Outlook</Application>
  <DocSecurity>0</DocSecurity>
  <Lines>0</Lines>
  <Paragraphs>0</Paragraphs>
  <ScaleCrop>false</ScaleCrop>
  <Company>Администрация кручено-Балковского сп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Бухгалтер</cp:lastModifiedBy>
  <cp:revision>5</cp:revision>
  <cp:lastPrinted>2020-09-09T07:59:00Z</cp:lastPrinted>
  <dcterms:created xsi:type="dcterms:W3CDTF">2020-04-08T12:58:00Z</dcterms:created>
  <dcterms:modified xsi:type="dcterms:W3CDTF">2020-09-09T08:12:00Z</dcterms:modified>
</cp:coreProperties>
</file>